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1B1A5C" w14:textId="77777777" w:rsidR="00B26D78" w:rsidRDefault="00B26D78" w:rsidP="00B26D78">
      <w:pPr>
        <w:rPr>
          <w:rFonts w:ascii="Arial" w:hAnsi="Arial" w:cs="Arial"/>
        </w:rPr>
      </w:pPr>
      <w:r>
        <w:rPr>
          <w:rFonts w:ascii="Arial" w:hAnsi="Arial" w:cs="Arial"/>
        </w:rPr>
        <w:t>Dear Parent</w:t>
      </w:r>
    </w:p>
    <w:p w14:paraId="09CF31BD" w14:textId="77777777" w:rsidR="00B26D78" w:rsidRDefault="00B26D78" w:rsidP="00B26D78">
      <w:pPr>
        <w:rPr>
          <w:rFonts w:ascii="Arial" w:hAnsi="Arial" w:cs="Arial"/>
        </w:rPr>
      </w:pPr>
    </w:p>
    <w:p w14:paraId="6CB3CBF1" w14:textId="77777777" w:rsidR="00B26D78" w:rsidRPr="00A23387" w:rsidRDefault="00B26D78" w:rsidP="00B26D78">
      <w:pPr>
        <w:rPr>
          <w:rFonts w:ascii="Arial" w:hAnsi="Arial" w:cs="Arial"/>
        </w:rPr>
      </w:pPr>
    </w:p>
    <w:p w14:paraId="48A3C3CD" w14:textId="77777777" w:rsidR="00B26D78" w:rsidRPr="00A23387" w:rsidRDefault="00B26D78" w:rsidP="00B26D78">
      <w:pPr>
        <w:rPr>
          <w:rFonts w:ascii="Arial" w:hAnsi="Arial" w:cs="Arial"/>
        </w:rPr>
      </w:pPr>
      <w:r w:rsidRPr="00A23387">
        <w:rPr>
          <w:rFonts w:ascii="Arial" w:hAnsi="Arial" w:cs="Arial"/>
        </w:rPr>
        <w:t xml:space="preserve">Department for Education guidance states that </w:t>
      </w:r>
      <w:proofErr w:type="spellStart"/>
      <w:r w:rsidRPr="00A23387">
        <w:rPr>
          <w:rFonts w:ascii="Arial" w:hAnsi="Arial" w:cs="Arial"/>
        </w:rPr>
        <w:t>Headteachers</w:t>
      </w:r>
      <w:proofErr w:type="spellEnd"/>
      <w:r w:rsidRPr="00A23387">
        <w:rPr>
          <w:rFonts w:ascii="Arial" w:hAnsi="Arial" w:cs="Arial"/>
        </w:rPr>
        <w:t>/Principals may not grant any leave of absence during t</w:t>
      </w:r>
      <w:r>
        <w:rPr>
          <w:rFonts w:ascii="Arial" w:hAnsi="Arial" w:cs="Arial"/>
        </w:rPr>
        <w:t xml:space="preserve">erm time for children who are five </w:t>
      </w:r>
      <w:r w:rsidRPr="00A23387">
        <w:rPr>
          <w:rFonts w:ascii="Arial" w:hAnsi="Arial" w:cs="Arial"/>
        </w:rPr>
        <w:t xml:space="preserve">and over except in exceptional circumstances and gives no entitlement to parents to take their child on holiday during term time.  The Principal must be satisfied that the circumstances are exceptional and warrant the granting of leave. </w:t>
      </w:r>
      <w:r>
        <w:rPr>
          <w:rFonts w:ascii="Arial" w:hAnsi="Arial" w:cs="Arial"/>
        </w:rPr>
        <w:t>It should be noted that l</w:t>
      </w:r>
      <w:r w:rsidRPr="00A23387">
        <w:rPr>
          <w:rFonts w:ascii="Arial" w:hAnsi="Arial" w:cs="Arial"/>
        </w:rPr>
        <w:t>ow cost travel or arrangements made by a family member or friends are not deemed to be exceptional circumstances.</w:t>
      </w:r>
    </w:p>
    <w:p w14:paraId="4D9B7500" w14:textId="77777777" w:rsidR="00B26D78" w:rsidRPr="00A23387" w:rsidRDefault="00B26D78" w:rsidP="00B26D78">
      <w:pPr>
        <w:rPr>
          <w:rFonts w:ascii="Arial" w:hAnsi="Arial" w:cs="Arial"/>
        </w:rPr>
      </w:pPr>
    </w:p>
    <w:p w14:paraId="5FE45F8F" w14:textId="77777777" w:rsidR="00B26D78" w:rsidRPr="00A23387" w:rsidRDefault="00B26D78" w:rsidP="00B26D78">
      <w:pPr>
        <w:rPr>
          <w:rFonts w:ascii="Arial" w:hAnsi="Arial" w:cs="Arial"/>
        </w:rPr>
      </w:pPr>
      <w:r>
        <w:rPr>
          <w:rFonts w:ascii="Arial" w:hAnsi="Arial" w:cs="Arial"/>
        </w:rPr>
        <w:t>In accordance with Local Authority process, p</w:t>
      </w:r>
      <w:r w:rsidRPr="00A23387">
        <w:rPr>
          <w:rFonts w:ascii="Arial" w:hAnsi="Arial" w:cs="Arial"/>
        </w:rPr>
        <w:t xml:space="preserve">upils who do not attend school for five days or more with no explanation, will be reported to the Education Welfare Officer (EWO) as a child missing in education.  Please note that fines can be issued to parents failing to ensure their child attends school. </w:t>
      </w:r>
    </w:p>
    <w:p w14:paraId="5732D3A1" w14:textId="77777777" w:rsidR="00B26D78" w:rsidRDefault="00B26D78" w:rsidP="00B26D78">
      <w:pPr>
        <w:rPr>
          <w:rFonts w:ascii="Arial" w:hAnsi="Arial" w:cs="Arial"/>
        </w:rPr>
      </w:pPr>
    </w:p>
    <w:p w14:paraId="53EDA9CB" w14:textId="77777777" w:rsidR="00B26D78" w:rsidRDefault="00B26D78" w:rsidP="00B26D78">
      <w:pPr>
        <w:rPr>
          <w:rFonts w:ascii="Arial" w:hAnsi="Arial" w:cs="Arial"/>
        </w:rPr>
      </w:pPr>
    </w:p>
    <w:p w14:paraId="5F97B692" w14:textId="77777777" w:rsidR="00B26D78" w:rsidRPr="00A23387" w:rsidRDefault="00B26D78" w:rsidP="00B26D78">
      <w:pPr>
        <w:rPr>
          <w:rFonts w:ascii="Arial" w:hAnsi="Arial" w:cs="Arial"/>
        </w:rPr>
      </w:pPr>
      <w:r w:rsidRPr="00A23387">
        <w:rPr>
          <w:rFonts w:ascii="Arial" w:hAnsi="Arial" w:cs="Arial"/>
        </w:rPr>
        <w:t>----------------------------------------------------------------------------------------------------------------</w:t>
      </w:r>
    </w:p>
    <w:p w14:paraId="5A43F978" w14:textId="77777777" w:rsidR="00B26D78" w:rsidRDefault="00B26D78" w:rsidP="00B26D78">
      <w:pPr>
        <w:rPr>
          <w:rFonts w:ascii="Arial" w:hAnsi="Arial" w:cs="Arial"/>
        </w:rPr>
      </w:pPr>
    </w:p>
    <w:p w14:paraId="7CC66926" w14:textId="77777777" w:rsidR="00B26D78" w:rsidRDefault="00B26D78" w:rsidP="00B26D78">
      <w:pPr>
        <w:rPr>
          <w:rFonts w:ascii="Arial" w:hAnsi="Arial" w:cs="Arial"/>
        </w:rPr>
      </w:pPr>
    </w:p>
    <w:p w14:paraId="62BCE0F8" w14:textId="77777777" w:rsidR="00B26D78" w:rsidRPr="00A23387" w:rsidRDefault="00B26D78" w:rsidP="00B26D78">
      <w:pPr>
        <w:rPr>
          <w:rFonts w:ascii="Arial" w:hAnsi="Arial" w:cs="Arial"/>
        </w:rPr>
      </w:pPr>
    </w:p>
    <w:p w14:paraId="030F8834" w14:textId="77777777" w:rsidR="00B26D78" w:rsidRPr="00A23387" w:rsidRDefault="00B26D78" w:rsidP="00B26D78">
      <w:pPr>
        <w:rPr>
          <w:rFonts w:ascii="Arial" w:hAnsi="Arial" w:cs="Arial"/>
        </w:rPr>
      </w:pPr>
      <w:r w:rsidRPr="00A23387">
        <w:rPr>
          <w:rFonts w:ascii="Arial" w:hAnsi="Arial" w:cs="Arial"/>
        </w:rPr>
        <w:t xml:space="preserve">Name of Pupil: </w:t>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r>
      <w:r w:rsidRPr="00A23387">
        <w:rPr>
          <w:rFonts w:ascii="Arial" w:hAnsi="Arial" w:cs="Arial"/>
        </w:rPr>
        <w:softHyphen/>
        <w:t>_____________________________</w:t>
      </w:r>
    </w:p>
    <w:p w14:paraId="05E8DAE8" w14:textId="77777777" w:rsidR="00B26D78" w:rsidRPr="00A23387" w:rsidRDefault="00B26D78" w:rsidP="00B26D78">
      <w:pPr>
        <w:rPr>
          <w:rFonts w:ascii="Arial" w:hAnsi="Arial" w:cs="Arial"/>
        </w:rPr>
      </w:pPr>
    </w:p>
    <w:p w14:paraId="5122A99C" w14:textId="77777777" w:rsidR="00B26D78" w:rsidRPr="00A23387" w:rsidRDefault="00B26D78" w:rsidP="00B26D78">
      <w:pPr>
        <w:rPr>
          <w:rFonts w:ascii="Arial" w:hAnsi="Arial" w:cs="Arial"/>
        </w:rPr>
      </w:pPr>
      <w:r w:rsidRPr="00A23387">
        <w:rPr>
          <w:rFonts w:ascii="Arial" w:hAnsi="Arial" w:cs="Arial"/>
        </w:rPr>
        <w:t>I wish to apply for leave of absence for my child for the purpose of:</w:t>
      </w:r>
    </w:p>
    <w:p w14:paraId="39D1A067" w14:textId="77777777" w:rsidR="00B26D78" w:rsidRPr="00A23387" w:rsidRDefault="00B26D78" w:rsidP="00B26D78">
      <w:pPr>
        <w:rPr>
          <w:rFonts w:ascii="Arial" w:hAnsi="Arial" w:cs="Arial"/>
        </w:rPr>
      </w:pPr>
      <w:r w:rsidRPr="00A23387">
        <w:rPr>
          <w:rFonts w:ascii="Arial" w:hAnsi="Arial" w:cs="Arial"/>
        </w:rPr>
        <w:t>(Please state reason)</w:t>
      </w:r>
    </w:p>
    <w:p w14:paraId="3A0358B3" w14:textId="77777777" w:rsidR="00B26D78" w:rsidRPr="00A23387" w:rsidRDefault="00B26D78" w:rsidP="00B26D78">
      <w:pPr>
        <w:rPr>
          <w:rFonts w:ascii="Arial" w:hAnsi="Arial" w:cs="Arial"/>
        </w:rPr>
      </w:pPr>
    </w:p>
    <w:p w14:paraId="2D6E973B" w14:textId="77777777" w:rsidR="00B26D78" w:rsidRPr="00A23387" w:rsidRDefault="00B26D78" w:rsidP="00B26D78">
      <w:pPr>
        <w:rPr>
          <w:rFonts w:ascii="Arial" w:hAnsi="Arial" w:cs="Arial"/>
        </w:rPr>
      </w:pPr>
      <w:r w:rsidRPr="00A23387">
        <w:rPr>
          <w:rFonts w:ascii="Arial" w:hAnsi="Arial" w:cs="Arial"/>
        </w:rPr>
        <w:t>__________________________________________________________________</w:t>
      </w:r>
    </w:p>
    <w:p w14:paraId="06AC81DD" w14:textId="77777777" w:rsidR="00B26D78" w:rsidRPr="00A23387" w:rsidRDefault="00B26D78" w:rsidP="00B26D78">
      <w:pPr>
        <w:rPr>
          <w:rFonts w:ascii="Arial" w:hAnsi="Arial" w:cs="Arial"/>
        </w:rPr>
      </w:pPr>
    </w:p>
    <w:p w14:paraId="22FE9D14" w14:textId="77777777" w:rsidR="00B26D78" w:rsidRPr="00A23387" w:rsidRDefault="00B26D78" w:rsidP="00B26D78">
      <w:pPr>
        <w:rPr>
          <w:rFonts w:ascii="Arial" w:hAnsi="Arial" w:cs="Arial"/>
        </w:rPr>
      </w:pPr>
      <w:r w:rsidRPr="00A23387">
        <w:rPr>
          <w:rFonts w:ascii="Arial" w:hAnsi="Arial" w:cs="Arial"/>
        </w:rPr>
        <w:t>__________________________________________________________________</w:t>
      </w:r>
    </w:p>
    <w:p w14:paraId="1CDCDF09" w14:textId="77777777" w:rsidR="00B26D78" w:rsidRPr="00A23387" w:rsidRDefault="00B26D78" w:rsidP="00B26D78">
      <w:pPr>
        <w:rPr>
          <w:rFonts w:ascii="Arial" w:hAnsi="Arial" w:cs="Arial"/>
        </w:rPr>
      </w:pPr>
    </w:p>
    <w:p w14:paraId="60651CC8" w14:textId="77777777" w:rsidR="00B26D78" w:rsidRDefault="00B26D78" w:rsidP="00B26D78">
      <w:pPr>
        <w:rPr>
          <w:rFonts w:ascii="Arial" w:hAnsi="Arial" w:cs="Arial"/>
        </w:rPr>
      </w:pPr>
      <w:r w:rsidRPr="00A23387">
        <w:rPr>
          <w:rFonts w:ascii="Arial" w:hAnsi="Arial" w:cs="Arial"/>
        </w:rPr>
        <w:t>__________________________________________________________________</w:t>
      </w:r>
    </w:p>
    <w:p w14:paraId="220E0D8F" w14:textId="77777777" w:rsidR="00B26D78" w:rsidRPr="00A23387" w:rsidRDefault="00B26D78" w:rsidP="00B26D78">
      <w:pPr>
        <w:rPr>
          <w:rFonts w:ascii="Arial" w:hAnsi="Arial" w:cs="Arial"/>
        </w:rPr>
      </w:pPr>
    </w:p>
    <w:p w14:paraId="102AE5D1" w14:textId="77777777" w:rsidR="00B26D78" w:rsidRDefault="00B26D78" w:rsidP="00B26D78">
      <w:pPr>
        <w:rPr>
          <w:rFonts w:ascii="Arial" w:hAnsi="Arial" w:cs="Arial"/>
        </w:rPr>
      </w:pPr>
    </w:p>
    <w:p w14:paraId="58BF459C" w14:textId="77777777" w:rsidR="00B26D78" w:rsidRPr="00A23387" w:rsidRDefault="00B26D78" w:rsidP="00B26D78">
      <w:pPr>
        <w:rPr>
          <w:rFonts w:ascii="Arial" w:hAnsi="Arial" w:cs="Arial"/>
        </w:rPr>
      </w:pPr>
      <w:r w:rsidRPr="00A23387">
        <w:rPr>
          <w:rFonts w:ascii="Arial" w:hAnsi="Arial" w:cs="Arial"/>
        </w:rPr>
        <w:t>First day and date of absence: __________________</w:t>
      </w:r>
    </w:p>
    <w:p w14:paraId="3CDE64D6" w14:textId="77777777" w:rsidR="00B26D78" w:rsidRDefault="00B26D78" w:rsidP="00B26D78">
      <w:pPr>
        <w:rPr>
          <w:rFonts w:ascii="Arial" w:hAnsi="Arial" w:cs="Arial"/>
          <w:sz w:val="16"/>
          <w:szCs w:val="16"/>
        </w:rPr>
      </w:pPr>
    </w:p>
    <w:p w14:paraId="3ACF468D" w14:textId="77777777" w:rsidR="00B26D78" w:rsidRPr="00A23387" w:rsidRDefault="00B26D78" w:rsidP="00B26D78">
      <w:pPr>
        <w:rPr>
          <w:rFonts w:ascii="Arial" w:hAnsi="Arial" w:cs="Arial"/>
          <w:sz w:val="16"/>
          <w:szCs w:val="16"/>
        </w:rPr>
      </w:pPr>
    </w:p>
    <w:p w14:paraId="3CD25CC6" w14:textId="77777777" w:rsidR="00B26D78" w:rsidRPr="00A23387" w:rsidRDefault="00B26D78" w:rsidP="00B26D78">
      <w:pPr>
        <w:rPr>
          <w:rFonts w:ascii="Arial" w:hAnsi="Arial" w:cs="Arial"/>
        </w:rPr>
      </w:pPr>
      <w:r w:rsidRPr="00A23387">
        <w:rPr>
          <w:rFonts w:ascii="Arial" w:hAnsi="Arial" w:cs="Arial"/>
        </w:rPr>
        <w:t>Returning to school on: _____________________</w:t>
      </w:r>
    </w:p>
    <w:p w14:paraId="6D3DF1B1" w14:textId="77777777" w:rsidR="00B26D78" w:rsidRDefault="00B26D78" w:rsidP="00B26D78">
      <w:pPr>
        <w:rPr>
          <w:rFonts w:ascii="Arial" w:hAnsi="Arial" w:cs="Arial"/>
          <w:sz w:val="16"/>
          <w:szCs w:val="16"/>
        </w:rPr>
      </w:pPr>
    </w:p>
    <w:p w14:paraId="7C6E045D" w14:textId="77777777" w:rsidR="00B26D78" w:rsidRPr="00A23387" w:rsidRDefault="00B26D78" w:rsidP="00B26D78">
      <w:pPr>
        <w:rPr>
          <w:rFonts w:ascii="Arial" w:hAnsi="Arial" w:cs="Arial"/>
          <w:sz w:val="16"/>
          <w:szCs w:val="16"/>
        </w:rPr>
      </w:pPr>
    </w:p>
    <w:p w14:paraId="23AA67BC" w14:textId="77777777" w:rsidR="00B26D78" w:rsidRPr="00A23387" w:rsidRDefault="00B26D78" w:rsidP="00B26D78">
      <w:pPr>
        <w:rPr>
          <w:rFonts w:ascii="Arial" w:hAnsi="Arial" w:cs="Arial"/>
        </w:rPr>
      </w:pPr>
      <w:r w:rsidRPr="00A23387">
        <w:rPr>
          <w:rFonts w:ascii="Arial" w:hAnsi="Arial" w:cs="Arial"/>
        </w:rPr>
        <w:t>Number of days absence from school: _____________   Child’s Class</w:t>
      </w:r>
      <w:proofErr w:type="gramStart"/>
      <w:r w:rsidRPr="00A23387">
        <w:rPr>
          <w:rFonts w:ascii="Arial" w:hAnsi="Arial" w:cs="Arial"/>
        </w:rPr>
        <w:t>:</w:t>
      </w:r>
      <w:r>
        <w:rPr>
          <w:rFonts w:ascii="Arial" w:hAnsi="Arial" w:cs="Arial"/>
        </w:rPr>
        <w:t>_</w:t>
      </w:r>
      <w:proofErr w:type="gramEnd"/>
      <w:r>
        <w:rPr>
          <w:rFonts w:ascii="Arial" w:hAnsi="Arial" w:cs="Arial"/>
        </w:rPr>
        <w:t>__________</w:t>
      </w:r>
    </w:p>
    <w:p w14:paraId="5B5A6C30" w14:textId="77777777" w:rsidR="00B26D78" w:rsidRDefault="00B26D78" w:rsidP="00B26D78">
      <w:pPr>
        <w:rPr>
          <w:rFonts w:ascii="Arial" w:hAnsi="Arial" w:cs="Arial"/>
          <w:sz w:val="16"/>
          <w:szCs w:val="16"/>
        </w:rPr>
      </w:pPr>
    </w:p>
    <w:p w14:paraId="36F565EC" w14:textId="77777777" w:rsidR="00B26D78" w:rsidRPr="00A23387" w:rsidRDefault="00B26D78" w:rsidP="00B26D78">
      <w:pPr>
        <w:rPr>
          <w:rFonts w:ascii="Arial" w:hAnsi="Arial" w:cs="Arial"/>
          <w:sz w:val="16"/>
          <w:szCs w:val="16"/>
        </w:rPr>
      </w:pPr>
    </w:p>
    <w:p w14:paraId="7F53EB91" w14:textId="77777777" w:rsidR="00B26D78" w:rsidRPr="00A23387" w:rsidRDefault="00B26D78" w:rsidP="00B26D78">
      <w:pPr>
        <w:rPr>
          <w:rFonts w:ascii="Arial" w:hAnsi="Arial" w:cs="Arial"/>
        </w:rPr>
      </w:pPr>
      <w:r w:rsidRPr="00A23387">
        <w:rPr>
          <w:rFonts w:ascii="Arial" w:hAnsi="Arial" w:cs="Arial"/>
        </w:rPr>
        <w:t>Signed ______________________________________________________</w:t>
      </w:r>
      <w:r>
        <w:rPr>
          <w:rFonts w:ascii="Arial" w:hAnsi="Arial" w:cs="Arial"/>
        </w:rPr>
        <w:t>_</w:t>
      </w:r>
      <w:r w:rsidRPr="00A23387">
        <w:rPr>
          <w:rFonts w:ascii="Arial" w:hAnsi="Arial" w:cs="Arial"/>
        </w:rPr>
        <w:t>Parent/Carer</w:t>
      </w:r>
    </w:p>
    <w:p w14:paraId="51811BE7" w14:textId="77777777" w:rsidR="00B26D78" w:rsidRPr="00A23387" w:rsidRDefault="00B26D78" w:rsidP="00B26D78">
      <w:pPr>
        <w:rPr>
          <w:rFonts w:ascii="Arial" w:hAnsi="Arial" w:cs="Arial"/>
          <w:sz w:val="16"/>
          <w:szCs w:val="16"/>
        </w:rPr>
      </w:pPr>
    </w:p>
    <w:p w14:paraId="61183B11" w14:textId="77777777" w:rsidR="00B26D78" w:rsidRPr="00A23387" w:rsidRDefault="00B26D78" w:rsidP="00B26D78">
      <w:pPr>
        <w:rPr>
          <w:rFonts w:ascii="Arial" w:hAnsi="Arial" w:cs="Arial"/>
          <w:sz w:val="16"/>
          <w:szCs w:val="16"/>
        </w:rPr>
      </w:pPr>
    </w:p>
    <w:p w14:paraId="799EE652" w14:textId="77777777" w:rsidR="00B26D78" w:rsidRPr="00A23387" w:rsidRDefault="00B26D78" w:rsidP="00B26D78">
      <w:pPr>
        <w:rPr>
          <w:rFonts w:ascii="Arial" w:hAnsi="Arial" w:cs="Arial"/>
        </w:rPr>
      </w:pPr>
      <w:r w:rsidRPr="00A23387">
        <w:rPr>
          <w:rFonts w:ascii="Arial" w:hAnsi="Arial" w:cs="Arial"/>
        </w:rPr>
        <w:t>Authorised for exceptional circumstances: ___________________________Principal</w:t>
      </w:r>
    </w:p>
    <w:p w14:paraId="5FF6CE40" w14:textId="77777777" w:rsidR="00B26D78" w:rsidRPr="00A23387" w:rsidRDefault="00B26D78" w:rsidP="00B26D78">
      <w:pPr>
        <w:rPr>
          <w:rFonts w:ascii="Arial" w:hAnsi="Arial" w:cs="Arial"/>
          <w:sz w:val="16"/>
          <w:szCs w:val="16"/>
        </w:rPr>
      </w:pPr>
    </w:p>
    <w:p w14:paraId="1A534DD6" w14:textId="77777777" w:rsidR="00B26D78" w:rsidRPr="00A23387" w:rsidRDefault="00B26D78" w:rsidP="00B26D78">
      <w:pPr>
        <w:rPr>
          <w:rFonts w:ascii="Arial" w:hAnsi="Arial" w:cs="Arial"/>
        </w:rPr>
      </w:pPr>
    </w:p>
    <w:p w14:paraId="08DDC364" w14:textId="77777777" w:rsidR="00B26D78" w:rsidRPr="00A23387" w:rsidRDefault="00B26D78" w:rsidP="00B26D78">
      <w:pPr>
        <w:rPr>
          <w:rFonts w:ascii="Arial" w:hAnsi="Arial" w:cs="Arial"/>
        </w:rPr>
      </w:pPr>
      <w:r w:rsidRPr="00A23387">
        <w:rPr>
          <w:rFonts w:ascii="Arial" w:hAnsi="Arial" w:cs="Arial"/>
        </w:rPr>
        <w:t>Unauthorised Holiday: _________________________________________</w:t>
      </w:r>
      <w:r>
        <w:rPr>
          <w:rFonts w:ascii="Arial" w:hAnsi="Arial" w:cs="Arial"/>
        </w:rPr>
        <w:t>__</w:t>
      </w:r>
      <w:r w:rsidRPr="00A23387">
        <w:rPr>
          <w:rFonts w:ascii="Arial" w:hAnsi="Arial" w:cs="Arial"/>
        </w:rPr>
        <w:t>Principal</w:t>
      </w:r>
    </w:p>
    <w:p w14:paraId="7D1FAD40" w14:textId="77777777" w:rsidR="00181A71" w:rsidRDefault="00181A71">
      <w:bookmarkStart w:id="0" w:name="_GoBack"/>
      <w:bookmarkEnd w:id="0"/>
    </w:p>
    <w:sectPr w:rsidR="00181A71" w:rsidSect="000A7868">
      <w:headerReference w:type="default" r:id="rId6"/>
      <w:footerReference w:type="default" r:id="rId7"/>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13650" w14:textId="77777777" w:rsidR="00F3724A" w:rsidRDefault="00F3724A" w:rsidP="006D5321">
      <w:r>
        <w:separator/>
      </w:r>
    </w:p>
  </w:endnote>
  <w:endnote w:type="continuationSeparator" w:id="0">
    <w:p w14:paraId="35273D7E" w14:textId="77777777" w:rsidR="00F3724A" w:rsidRDefault="00F3724A" w:rsidP="006D5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B89BDD" w14:textId="0D9DA98C" w:rsidR="006D5321" w:rsidRDefault="006D5321" w:rsidP="006D5321">
    <w:pPr>
      <w:pStyle w:val="Footer"/>
      <w:tabs>
        <w:tab w:val="clear" w:pos="902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719B82" w14:textId="77777777" w:rsidR="00F3724A" w:rsidRDefault="00F3724A" w:rsidP="006D5321">
      <w:r>
        <w:separator/>
      </w:r>
    </w:p>
  </w:footnote>
  <w:footnote w:type="continuationSeparator" w:id="0">
    <w:p w14:paraId="4CF6F2E2" w14:textId="77777777" w:rsidR="00F3724A" w:rsidRDefault="00F3724A" w:rsidP="006D53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F97EA" w14:textId="15292A4D" w:rsidR="006D5321" w:rsidRDefault="00784722">
    <w:pPr>
      <w:pStyle w:val="Header"/>
    </w:pPr>
    <w:r>
      <w:rPr>
        <w:noProof/>
        <w:lang w:eastAsia="en-GB"/>
      </w:rPr>
      <w:drawing>
        <wp:anchor distT="0" distB="0" distL="114300" distR="114300" simplePos="0" relativeHeight="251661312" behindDoc="0" locked="0" layoutInCell="1" allowOverlap="1" wp14:anchorId="54605BED" wp14:editId="018C49FA">
          <wp:simplePos x="0" y="0"/>
          <wp:positionH relativeFrom="margin">
            <wp:posOffset>-932815</wp:posOffset>
          </wp:positionH>
          <wp:positionV relativeFrom="paragraph">
            <wp:posOffset>0</wp:posOffset>
          </wp:positionV>
          <wp:extent cx="7590790" cy="13595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0790" cy="1359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1106">
      <w:rPr>
        <w:noProof/>
        <w:lang w:eastAsia="en-GB"/>
      </w:rPr>
      <w:drawing>
        <wp:anchor distT="0" distB="0" distL="114300" distR="114300" simplePos="0" relativeHeight="251660288" behindDoc="0" locked="0" layoutInCell="1" allowOverlap="1" wp14:anchorId="64D499B7" wp14:editId="4D32E3F8">
          <wp:simplePos x="0" y="0"/>
          <wp:positionH relativeFrom="page">
            <wp:posOffset>-37516</wp:posOffset>
          </wp:positionH>
          <wp:positionV relativeFrom="paragraph">
            <wp:posOffset>4305300</wp:posOffset>
          </wp:positionV>
          <wp:extent cx="7595286" cy="6394701"/>
          <wp:effectExtent l="0" t="0" r="5715"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08520" cy="640584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ABC"/>
    <w:rsid w:val="0009751D"/>
    <w:rsid w:val="000A0863"/>
    <w:rsid w:val="000A195A"/>
    <w:rsid w:val="000A268E"/>
    <w:rsid w:val="000A3B3D"/>
    <w:rsid w:val="000A4B18"/>
    <w:rsid w:val="000A62D0"/>
    <w:rsid w:val="000A7091"/>
    <w:rsid w:val="000A7868"/>
    <w:rsid w:val="000B35DD"/>
    <w:rsid w:val="000C00B3"/>
    <w:rsid w:val="000C19FF"/>
    <w:rsid w:val="000D241A"/>
    <w:rsid w:val="000E1F16"/>
    <w:rsid w:val="000E7915"/>
    <w:rsid w:val="000F038A"/>
    <w:rsid w:val="000F0682"/>
    <w:rsid w:val="000F0E9C"/>
    <w:rsid w:val="000F32CC"/>
    <w:rsid w:val="001008AA"/>
    <w:rsid w:val="00100F6A"/>
    <w:rsid w:val="00102379"/>
    <w:rsid w:val="00102800"/>
    <w:rsid w:val="00103258"/>
    <w:rsid w:val="00104A21"/>
    <w:rsid w:val="00104D57"/>
    <w:rsid w:val="00105934"/>
    <w:rsid w:val="00106F90"/>
    <w:rsid w:val="00113441"/>
    <w:rsid w:val="0011388B"/>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7974"/>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106"/>
    <w:rsid w:val="002E1E84"/>
    <w:rsid w:val="002E7A27"/>
    <w:rsid w:val="002F2342"/>
    <w:rsid w:val="002F40E6"/>
    <w:rsid w:val="002F53DF"/>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DC7"/>
    <w:rsid w:val="003501ED"/>
    <w:rsid w:val="00350CE7"/>
    <w:rsid w:val="00351E14"/>
    <w:rsid w:val="00352AF9"/>
    <w:rsid w:val="00355AE1"/>
    <w:rsid w:val="00360578"/>
    <w:rsid w:val="00360671"/>
    <w:rsid w:val="00362A46"/>
    <w:rsid w:val="00362CBD"/>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A79C9"/>
    <w:rsid w:val="003B0C37"/>
    <w:rsid w:val="003B0FF2"/>
    <w:rsid w:val="003B1D19"/>
    <w:rsid w:val="003B48E1"/>
    <w:rsid w:val="003B5337"/>
    <w:rsid w:val="003B5783"/>
    <w:rsid w:val="003B5FA6"/>
    <w:rsid w:val="003B6412"/>
    <w:rsid w:val="003B79DE"/>
    <w:rsid w:val="003C2FB9"/>
    <w:rsid w:val="003C304A"/>
    <w:rsid w:val="003C305E"/>
    <w:rsid w:val="003C465B"/>
    <w:rsid w:val="003C5274"/>
    <w:rsid w:val="003D143B"/>
    <w:rsid w:val="003D2A91"/>
    <w:rsid w:val="003D4448"/>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6749"/>
    <w:rsid w:val="00437D06"/>
    <w:rsid w:val="004469F8"/>
    <w:rsid w:val="0045153B"/>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6837"/>
    <w:rsid w:val="00576BDD"/>
    <w:rsid w:val="005803BA"/>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6C"/>
    <w:rsid w:val="006C1CFF"/>
    <w:rsid w:val="006C5CE4"/>
    <w:rsid w:val="006D5321"/>
    <w:rsid w:val="006E173A"/>
    <w:rsid w:val="006E2AFA"/>
    <w:rsid w:val="006E3A6E"/>
    <w:rsid w:val="006E3F4F"/>
    <w:rsid w:val="006E4942"/>
    <w:rsid w:val="006E58E5"/>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722"/>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255D"/>
    <w:rsid w:val="008A3CC4"/>
    <w:rsid w:val="008A4EDD"/>
    <w:rsid w:val="008B1716"/>
    <w:rsid w:val="008B1867"/>
    <w:rsid w:val="008B619F"/>
    <w:rsid w:val="008D266F"/>
    <w:rsid w:val="008D5A67"/>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860"/>
    <w:rsid w:val="009B1EA8"/>
    <w:rsid w:val="009B27BD"/>
    <w:rsid w:val="009B2E80"/>
    <w:rsid w:val="009B2EDA"/>
    <w:rsid w:val="009B587D"/>
    <w:rsid w:val="009B5F72"/>
    <w:rsid w:val="009B6EDD"/>
    <w:rsid w:val="009B775D"/>
    <w:rsid w:val="009C194B"/>
    <w:rsid w:val="009C1E5A"/>
    <w:rsid w:val="009C3BB9"/>
    <w:rsid w:val="009C5899"/>
    <w:rsid w:val="009C5E0D"/>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1111"/>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9F4"/>
    <w:rsid w:val="00AA5E61"/>
    <w:rsid w:val="00AA61C7"/>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26D78"/>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AA8"/>
    <w:rsid w:val="00C40A55"/>
    <w:rsid w:val="00C63E00"/>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411"/>
    <w:rsid w:val="00DE5BEF"/>
    <w:rsid w:val="00DE6BF9"/>
    <w:rsid w:val="00DE7933"/>
    <w:rsid w:val="00DF242A"/>
    <w:rsid w:val="00DF2E40"/>
    <w:rsid w:val="00DF420F"/>
    <w:rsid w:val="00E03CEF"/>
    <w:rsid w:val="00E04B27"/>
    <w:rsid w:val="00E107FC"/>
    <w:rsid w:val="00E1573B"/>
    <w:rsid w:val="00E16D3A"/>
    <w:rsid w:val="00E16D8E"/>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05B"/>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24A"/>
    <w:rsid w:val="00F37E8B"/>
    <w:rsid w:val="00F4444B"/>
    <w:rsid w:val="00F4553E"/>
    <w:rsid w:val="00F52020"/>
    <w:rsid w:val="00F52D51"/>
    <w:rsid w:val="00F56F7F"/>
    <w:rsid w:val="00F609BA"/>
    <w:rsid w:val="00F61D55"/>
    <w:rsid w:val="00F71939"/>
    <w:rsid w:val="00F73A79"/>
    <w:rsid w:val="00F74020"/>
    <w:rsid w:val="00F75AD5"/>
    <w:rsid w:val="00F773BA"/>
    <w:rsid w:val="00F808BA"/>
    <w:rsid w:val="00F80A9F"/>
    <w:rsid w:val="00F80EB3"/>
    <w:rsid w:val="00F80F8E"/>
    <w:rsid w:val="00F82316"/>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EB546B7"/>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6D7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pPr>
  </w:style>
  <w:style w:type="character" w:customStyle="1" w:styleId="FooterChar">
    <w:name w:val="Footer Char"/>
    <w:basedOn w:val="DefaultParagraphFont"/>
    <w:link w:val="Footer"/>
    <w:uiPriority w:val="99"/>
    <w:rsid w:val="006D5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6F0595CC</Template>
  <TotalTime>1</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Joy Chapple</cp:lastModifiedBy>
  <cp:revision>2</cp:revision>
  <dcterms:created xsi:type="dcterms:W3CDTF">2021-04-22T10:46:00Z</dcterms:created>
  <dcterms:modified xsi:type="dcterms:W3CDTF">2021-04-22T10:46:00Z</dcterms:modified>
</cp:coreProperties>
</file>