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0D22B2" w14:textId="77777777" w:rsidR="003423B3" w:rsidRPr="0078215C" w:rsidRDefault="003423B3" w:rsidP="003423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215C">
        <w:rPr>
          <w:rFonts w:ascii="Arial" w:eastAsia="Times New Roman" w:hAnsi="Arial" w:cs="Arial"/>
          <w:b/>
          <w:bCs/>
          <w:color w:val="000000"/>
          <w:lang w:eastAsia="en-GB"/>
        </w:rPr>
        <w:t xml:space="preserve">Pupil </w:t>
      </w:r>
      <w:r>
        <w:rPr>
          <w:rFonts w:ascii="Arial" w:eastAsia="Times New Roman" w:hAnsi="Arial" w:cs="Arial"/>
          <w:b/>
          <w:bCs/>
          <w:color w:val="000000"/>
          <w:lang w:eastAsia="en-GB"/>
        </w:rPr>
        <w:t xml:space="preserve">Exit </w:t>
      </w:r>
      <w:r w:rsidRPr="0078215C">
        <w:rPr>
          <w:rFonts w:ascii="Arial" w:eastAsia="Times New Roman" w:hAnsi="Arial" w:cs="Arial"/>
          <w:b/>
          <w:bCs/>
          <w:color w:val="000000"/>
          <w:lang w:eastAsia="en-GB"/>
        </w:rPr>
        <w:t>Form</w:t>
      </w:r>
    </w:p>
    <w:p w14:paraId="4AF8D4AA" w14:textId="77777777" w:rsidR="003423B3" w:rsidRPr="0078215C" w:rsidRDefault="003423B3" w:rsidP="003423B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7035AF8" w14:textId="77777777" w:rsidR="003423B3" w:rsidRPr="0078215C" w:rsidRDefault="003423B3" w:rsidP="003423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215C">
        <w:rPr>
          <w:rFonts w:ascii="Arial" w:eastAsia="Times New Roman" w:hAnsi="Arial" w:cs="Arial"/>
          <w:color w:val="000000"/>
          <w:lang w:eastAsia="en-GB"/>
        </w:rPr>
        <w:t xml:space="preserve">Please complete this form and return to the school office if your </w:t>
      </w:r>
      <w:proofErr w:type="gramStart"/>
      <w:r w:rsidRPr="0078215C">
        <w:rPr>
          <w:rFonts w:ascii="Arial" w:eastAsia="Times New Roman" w:hAnsi="Arial" w:cs="Arial"/>
          <w:color w:val="000000"/>
          <w:lang w:eastAsia="en-GB"/>
        </w:rPr>
        <w:t>child(</w:t>
      </w:r>
      <w:proofErr w:type="spellStart"/>
      <w:proofErr w:type="gramEnd"/>
      <w:r w:rsidRPr="0078215C">
        <w:rPr>
          <w:rFonts w:ascii="Arial" w:eastAsia="Times New Roman" w:hAnsi="Arial" w:cs="Arial"/>
          <w:color w:val="000000"/>
          <w:lang w:eastAsia="en-GB"/>
        </w:rPr>
        <w:t>ren</w:t>
      </w:r>
      <w:proofErr w:type="spellEnd"/>
      <w:r w:rsidRPr="0078215C">
        <w:rPr>
          <w:rFonts w:ascii="Arial" w:eastAsia="Times New Roman" w:hAnsi="Arial" w:cs="Arial"/>
          <w:color w:val="000000"/>
          <w:lang w:eastAsia="en-GB"/>
        </w:rPr>
        <w:t>) will be leaving this school mid-term or if they are not returning to our school in the new academic year.</w:t>
      </w:r>
    </w:p>
    <w:p w14:paraId="66C5B46F" w14:textId="77777777" w:rsidR="003423B3" w:rsidRPr="0078215C" w:rsidRDefault="003423B3" w:rsidP="003423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91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60"/>
        <w:gridCol w:w="1701"/>
        <w:gridCol w:w="1779"/>
      </w:tblGrid>
      <w:tr w:rsidR="003423B3" w:rsidRPr="0078215C" w14:paraId="2CC02C71" w14:textId="77777777" w:rsidTr="005F6402">
        <w:trPr>
          <w:trHeight w:val="214"/>
        </w:trPr>
        <w:tc>
          <w:tcPr>
            <w:tcW w:w="5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A7E615" w14:textId="77777777" w:rsidR="003423B3" w:rsidRPr="0078215C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821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Child’s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Full </w:t>
            </w:r>
            <w:r w:rsidRPr="007821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name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3292B6" w14:textId="77777777" w:rsidR="003423B3" w:rsidRPr="0078215C" w:rsidRDefault="003423B3" w:rsidP="005F64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Class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4333D37" w14:textId="77777777" w:rsidR="003423B3" w:rsidRPr="0078215C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821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Date of Birth</w:t>
            </w:r>
          </w:p>
        </w:tc>
      </w:tr>
      <w:tr w:rsidR="003423B3" w:rsidRPr="0078215C" w14:paraId="2BB8E3C7" w14:textId="77777777" w:rsidTr="005F6402">
        <w:trPr>
          <w:trHeight w:val="257"/>
        </w:trPr>
        <w:tc>
          <w:tcPr>
            <w:tcW w:w="5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75AD23" w14:textId="77777777" w:rsidR="003423B3" w:rsidRPr="0078215C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8215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7FF97F" w14:textId="77777777" w:rsidR="003423B3" w:rsidRPr="0078215C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93588D" w14:textId="77777777" w:rsidR="003423B3" w:rsidRPr="0078215C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3423B3" w:rsidRPr="0078215C" w14:paraId="5DF56F6E" w14:textId="77777777" w:rsidTr="005F6402">
        <w:trPr>
          <w:trHeight w:val="257"/>
        </w:trPr>
        <w:tc>
          <w:tcPr>
            <w:tcW w:w="5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0718DD" w14:textId="77777777" w:rsidR="003423B3" w:rsidRPr="0078215C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8215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51D2BD" w14:textId="77777777" w:rsidR="003423B3" w:rsidRPr="0078215C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40E91A0" w14:textId="77777777" w:rsidR="003423B3" w:rsidRPr="0078215C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3423B3" w:rsidRPr="0078215C" w14:paraId="50011D01" w14:textId="77777777" w:rsidTr="005F6402">
        <w:trPr>
          <w:trHeight w:val="257"/>
        </w:trPr>
        <w:tc>
          <w:tcPr>
            <w:tcW w:w="5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BC0B3AB" w14:textId="77777777" w:rsidR="003423B3" w:rsidRPr="0078215C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8215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B95F65" w14:textId="77777777" w:rsidR="003423B3" w:rsidRPr="0078215C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48D68FA" w14:textId="77777777" w:rsidR="003423B3" w:rsidRPr="0078215C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3423B3" w:rsidRPr="0078215C" w14:paraId="24363B13" w14:textId="77777777" w:rsidTr="005F6402">
        <w:trPr>
          <w:trHeight w:val="272"/>
        </w:trPr>
        <w:tc>
          <w:tcPr>
            <w:tcW w:w="5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5C29591" w14:textId="77777777" w:rsidR="003423B3" w:rsidRPr="0078215C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8215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4.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F0AC3A" w14:textId="77777777" w:rsidR="003423B3" w:rsidRPr="0078215C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00BEAA9" w14:textId="77777777" w:rsidR="003423B3" w:rsidRPr="0078215C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14:paraId="4F850E09" w14:textId="77777777" w:rsidR="003423B3" w:rsidRDefault="003423B3" w:rsidP="003423B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</w:pPr>
    </w:p>
    <w:p w14:paraId="3E7849B5" w14:textId="77777777" w:rsidR="003423B3" w:rsidRPr="0078215C" w:rsidRDefault="003423B3" w:rsidP="003423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215C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 xml:space="preserve">Last day your </w:t>
      </w:r>
      <w:proofErr w:type="gramStart"/>
      <w:r w:rsidRPr="0078215C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child(</w:t>
      </w:r>
      <w:proofErr w:type="spellStart"/>
      <w:proofErr w:type="gramEnd"/>
      <w:r w:rsidRPr="0078215C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ren</w:t>
      </w:r>
      <w:proofErr w:type="spellEnd"/>
      <w:r w:rsidRPr="0078215C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) will be in school:  __________________________________________</w:t>
      </w:r>
    </w:p>
    <w:p w14:paraId="27B087D0" w14:textId="77777777" w:rsidR="003423B3" w:rsidRDefault="003423B3" w:rsidP="003423B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</w:pPr>
    </w:p>
    <w:p w14:paraId="3A56EEFC" w14:textId="77777777" w:rsidR="003423B3" w:rsidRPr="0078215C" w:rsidRDefault="003423B3" w:rsidP="003423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215C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Reason for leaving (please tick):</w:t>
      </w:r>
    </w:p>
    <w:p w14:paraId="341B0AC5" w14:textId="77777777" w:rsidR="003423B3" w:rsidRPr="0078215C" w:rsidRDefault="003423B3" w:rsidP="003423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9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5"/>
        <w:gridCol w:w="3119"/>
        <w:gridCol w:w="3082"/>
      </w:tblGrid>
      <w:tr w:rsidR="003423B3" w:rsidRPr="0078215C" w14:paraId="7ADB3816" w14:textId="77777777" w:rsidTr="005F6402"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78FD83" w14:textId="77777777" w:rsidR="003423B3" w:rsidRPr="0078215C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8215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Moving out of the area (UK)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A24B2E" w14:textId="77777777" w:rsidR="003423B3" w:rsidRPr="0078215C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8215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Moving outside of the UK</w:t>
            </w:r>
          </w:p>
        </w:tc>
        <w:tc>
          <w:tcPr>
            <w:tcW w:w="30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52AED38" w14:textId="77777777" w:rsidR="003423B3" w:rsidRPr="0078215C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8215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Elective Home Education</w:t>
            </w:r>
          </w:p>
        </w:tc>
      </w:tr>
      <w:tr w:rsidR="003423B3" w:rsidRPr="0078215C" w14:paraId="6E550B39" w14:textId="77777777" w:rsidTr="005F6402">
        <w:trPr>
          <w:trHeight w:val="400"/>
        </w:trPr>
        <w:tc>
          <w:tcPr>
            <w:tcW w:w="90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038D6B" w14:textId="77777777" w:rsidR="003423B3" w:rsidRPr="0078215C" w:rsidRDefault="003423B3" w:rsidP="005F640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8215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Change of school but not moving home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 (please provide reason for leaving)</w:t>
            </w:r>
          </w:p>
        </w:tc>
      </w:tr>
      <w:tr w:rsidR="003423B3" w:rsidRPr="0078215C" w14:paraId="4263ACFA" w14:textId="77777777" w:rsidTr="005F6402">
        <w:trPr>
          <w:trHeight w:val="400"/>
        </w:trPr>
        <w:tc>
          <w:tcPr>
            <w:tcW w:w="90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9C833D" w14:textId="77777777" w:rsidR="003423B3" w:rsidRPr="0078215C" w:rsidRDefault="003423B3" w:rsidP="005F640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8215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Other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 (</w:t>
            </w:r>
            <w:r w:rsidRPr="0078215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please give details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)</w:t>
            </w:r>
          </w:p>
        </w:tc>
      </w:tr>
    </w:tbl>
    <w:p w14:paraId="04EFC94B" w14:textId="77777777" w:rsidR="003423B3" w:rsidRPr="0078215C" w:rsidRDefault="003423B3" w:rsidP="003423B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E09E6E2" w14:textId="77777777" w:rsidR="003423B3" w:rsidRPr="0078215C" w:rsidRDefault="003423B3" w:rsidP="003423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215C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Destination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 xml:space="preserve"> School and start </w:t>
      </w:r>
      <w:proofErr w:type="gramStart"/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date :</w:t>
      </w:r>
      <w:proofErr w:type="gramEnd"/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 xml:space="preserve"> ________________________________</w:t>
      </w:r>
    </w:p>
    <w:p w14:paraId="5CEB657C" w14:textId="77777777" w:rsidR="003423B3" w:rsidRPr="0078215C" w:rsidRDefault="003423B3" w:rsidP="003423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9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77"/>
        <w:gridCol w:w="3649"/>
      </w:tblGrid>
      <w:tr w:rsidR="003423B3" w:rsidRPr="0078215C" w14:paraId="18A8BDC1" w14:textId="77777777" w:rsidTr="005F6402">
        <w:tc>
          <w:tcPr>
            <w:tcW w:w="5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DA129C7" w14:textId="77777777" w:rsidR="003423B3" w:rsidRDefault="003423B3" w:rsidP="005F64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7821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Name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: </w:t>
            </w:r>
          </w:p>
          <w:p w14:paraId="3ACC8811" w14:textId="77777777" w:rsidR="003423B3" w:rsidRDefault="003423B3" w:rsidP="005F64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538CC6AC" w14:textId="77777777" w:rsidR="003423B3" w:rsidRDefault="003423B3" w:rsidP="005F64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Address:</w:t>
            </w:r>
          </w:p>
          <w:p w14:paraId="5AAE8DCC" w14:textId="77777777" w:rsidR="003423B3" w:rsidRDefault="003423B3" w:rsidP="005F64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7582B8BA" w14:textId="77777777" w:rsidR="003423B3" w:rsidRDefault="003423B3" w:rsidP="005F64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32F5ADCF" w14:textId="77777777" w:rsidR="003423B3" w:rsidRDefault="003423B3" w:rsidP="005F64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1619A9F4" w14:textId="77777777" w:rsidR="003423B3" w:rsidRDefault="003423B3" w:rsidP="005F64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7199C19D" w14:textId="77777777" w:rsidR="003423B3" w:rsidRPr="0078215C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Tel Number : </w:t>
            </w:r>
          </w:p>
        </w:tc>
        <w:tc>
          <w:tcPr>
            <w:tcW w:w="36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A5AB48" w14:textId="77777777" w:rsidR="003423B3" w:rsidRPr="0078215C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821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Local Authority area or country if outside of the UK</w:t>
            </w:r>
          </w:p>
        </w:tc>
      </w:tr>
    </w:tbl>
    <w:p w14:paraId="1C844B5D" w14:textId="77777777" w:rsidR="003423B3" w:rsidRDefault="003423B3" w:rsidP="003423B3">
      <w:pPr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</w:pPr>
    </w:p>
    <w:p w14:paraId="1A4BF5BF" w14:textId="77777777" w:rsidR="003423B3" w:rsidRDefault="003423B3" w:rsidP="003423B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</w:pPr>
    </w:p>
    <w:p w14:paraId="6F1F5462" w14:textId="77777777" w:rsidR="003423B3" w:rsidRDefault="003423B3" w:rsidP="003423B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</w:pPr>
    </w:p>
    <w:p w14:paraId="1FF5360E" w14:textId="77777777" w:rsidR="003423B3" w:rsidRDefault="003423B3" w:rsidP="003423B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</w:pPr>
    </w:p>
    <w:p w14:paraId="1D2773B5" w14:textId="77777777" w:rsidR="003423B3" w:rsidRDefault="003423B3" w:rsidP="003423B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</w:pPr>
    </w:p>
    <w:p w14:paraId="6A411719" w14:textId="77777777" w:rsidR="003423B3" w:rsidRDefault="003423B3" w:rsidP="003423B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</w:pPr>
    </w:p>
    <w:p w14:paraId="5E20138A" w14:textId="77777777" w:rsidR="003423B3" w:rsidRDefault="003423B3" w:rsidP="003423B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</w:pPr>
    </w:p>
    <w:p w14:paraId="0F9A7FD5" w14:textId="77777777" w:rsidR="003423B3" w:rsidRDefault="003423B3" w:rsidP="003423B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</w:pPr>
    </w:p>
    <w:p w14:paraId="3526DB08" w14:textId="77777777" w:rsidR="003423B3" w:rsidRDefault="003423B3" w:rsidP="003423B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</w:pPr>
    </w:p>
    <w:p w14:paraId="2EAD94C7" w14:textId="77777777" w:rsidR="003423B3" w:rsidRDefault="003423B3" w:rsidP="003423B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</w:pPr>
      <w:bookmarkStart w:id="0" w:name="_GoBack"/>
      <w:bookmarkEnd w:id="0"/>
    </w:p>
    <w:p w14:paraId="0D8E9836" w14:textId="77777777" w:rsidR="003423B3" w:rsidRDefault="003423B3" w:rsidP="003423B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</w:pPr>
    </w:p>
    <w:p w14:paraId="3271FE99" w14:textId="77777777" w:rsidR="003423B3" w:rsidRDefault="003423B3" w:rsidP="003423B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</w:pPr>
    </w:p>
    <w:p w14:paraId="5A410926" w14:textId="77777777" w:rsidR="003423B3" w:rsidRPr="0078215C" w:rsidRDefault="003423B3" w:rsidP="003423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215C">
        <w:rPr>
          <w:rFonts w:ascii="Arial" w:eastAsia="Times New Roman" w:hAnsi="Arial" w:cs="Arial"/>
          <w:b/>
          <w:bCs/>
          <w:color w:val="000000"/>
          <w:sz w:val="20"/>
          <w:szCs w:val="20"/>
          <w:lang w:eastAsia="en-GB"/>
        </w:rPr>
        <w:t>If you are moving home please provide your new address including the postcode:</w:t>
      </w:r>
    </w:p>
    <w:p w14:paraId="0C08E148" w14:textId="77777777" w:rsidR="003423B3" w:rsidRPr="0078215C" w:rsidRDefault="003423B3" w:rsidP="003423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9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3423B3" w:rsidRPr="0078215C" w14:paraId="66242AF1" w14:textId="77777777" w:rsidTr="005F640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BB73EE7" w14:textId="77777777" w:rsidR="003423B3" w:rsidRDefault="003423B3" w:rsidP="005F64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Address:</w:t>
            </w:r>
          </w:p>
          <w:p w14:paraId="4FF50327" w14:textId="77777777" w:rsidR="003423B3" w:rsidRDefault="003423B3" w:rsidP="005F64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0586C3D7" w14:textId="77777777" w:rsidR="003423B3" w:rsidRDefault="003423B3" w:rsidP="005F64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1E13CC53" w14:textId="77777777" w:rsidR="003423B3" w:rsidRDefault="003423B3" w:rsidP="005F64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78924EFC" w14:textId="77777777" w:rsidR="003423B3" w:rsidRDefault="003423B3" w:rsidP="005F640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1FED1AA7" w14:textId="77777777" w:rsidR="003423B3" w:rsidRPr="0078215C" w:rsidRDefault="003423B3" w:rsidP="005F640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Post Code :                                       </w:t>
            </w:r>
          </w:p>
        </w:tc>
      </w:tr>
      <w:tr w:rsidR="003423B3" w:rsidRPr="0078215C" w14:paraId="0106E8AE" w14:textId="77777777" w:rsidTr="005F640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4905B2F" w14:textId="77777777" w:rsidR="003423B3" w:rsidRPr="0078215C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821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Date you expect to move to your new home: </w:t>
            </w:r>
          </w:p>
        </w:tc>
      </w:tr>
    </w:tbl>
    <w:p w14:paraId="0118FD15" w14:textId="77777777" w:rsidR="003423B3" w:rsidRPr="0078215C" w:rsidRDefault="003423B3" w:rsidP="003423B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906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67"/>
        <w:gridCol w:w="3119"/>
        <w:gridCol w:w="2976"/>
      </w:tblGrid>
      <w:tr w:rsidR="003423B3" w:rsidRPr="0078215C" w14:paraId="4ED3DE87" w14:textId="77777777" w:rsidTr="005F6402">
        <w:tc>
          <w:tcPr>
            <w:tcW w:w="2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B1C601" w14:textId="77777777" w:rsidR="003423B3" w:rsidRPr="0078215C" w:rsidRDefault="003423B3" w:rsidP="005F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821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Contact details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05DC41" w14:textId="77777777" w:rsidR="003423B3" w:rsidRPr="0078215C" w:rsidRDefault="003423B3" w:rsidP="005F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821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Phone Number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DF8A92" w14:textId="77777777" w:rsidR="003423B3" w:rsidRPr="0078215C" w:rsidRDefault="003423B3" w:rsidP="005F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821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Email Address</w:t>
            </w:r>
          </w:p>
        </w:tc>
      </w:tr>
      <w:tr w:rsidR="003423B3" w:rsidRPr="0078215C" w14:paraId="686C6D3F" w14:textId="77777777" w:rsidTr="005F6402">
        <w:tc>
          <w:tcPr>
            <w:tcW w:w="2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10CB291" w14:textId="77777777" w:rsidR="003423B3" w:rsidRDefault="003423B3" w:rsidP="005F64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78215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Parent/carer full name:</w:t>
            </w:r>
          </w:p>
          <w:p w14:paraId="4F2B3021" w14:textId="77777777" w:rsidR="003423B3" w:rsidRPr="0078215C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821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6E23875" w14:textId="77777777" w:rsidR="003423B3" w:rsidRPr="0078215C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9CAB81" w14:textId="77777777" w:rsidR="003423B3" w:rsidRPr="0078215C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3423B3" w:rsidRPr="0078215C" w14:paraId="4B0558FF" w14:textId="77777777" w:rsidTr="005F6402">
        <w:tc>
          <w:tcPr>
            <w:tcW w:w="2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A7ED9E" w14:textId="77777777" w:rsidR="003423B3" w:rsidRPr="0078215C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8215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Parent/carer full  name: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53972C" w14:textId="77777777" w:rsidR="003423B3" w:rsidRPr="0078215C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DB457A" w14:textId="77777777" w:rsidR="003423B3" w:rsidRPr="0078215C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14:paraId="27341C42" w14:textId="77777777" w:rsidR="003423B3" w:rsidRPr="0078215C" w:rsidRDefault="003423B3" w:rsidP="003423B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215C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</w:p>
    <w:tbl>
      <w:tblPr>
        <w:tblW w:w="9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06"/>
        <w:gridCol w:w="1920"/>
      </w:tblGrid>
      <w:tr w:rsidR="003423B3" w:rsidRPr="0078215C" w14:paraId="5C116B83" w14:textId="77777777" w:rsidTr="005F640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52CDFDA" w14:textId="77777777" w:rsidR="003423B3" w:rsidRPr="0078215C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821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Parent/carer Signature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9479CC" w14:textId="77777777" w:rsidR="003423B3" w:rsidRPr="0078215C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821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Date</w:t>
            </w:r>
          </w:p>
        </w:tc>
      </w:tr>
      <w:tr w:rsidR="003423B3" w:rsidRPr="0078215C" w14:paraId="4EFCD91D" w14:textId="77777777" w:rsidTr="005F640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5669B7" w14:textId="77777777" w:rsidR="003423B3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45226540" w14:textId="77777777" w:rsidR="003423B3" w:rsidRPr="0078215C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39324EF" w14:textId="77777777" w:rsidR="003423B3" w:rsidRPr="0078215C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14:paraId="552203C7" w14:textId="77777777" w:rsidR="003423B3" w:rsidRDefault="003423B3" w:rsidP="003423B3">
      <w:pPr>
        <w:spacing w:after="0" w:line="240" w:lineRule="auto"/>
        <w:jc w:val="right"/>
      </w:pPr>
    </w:p>
    <w:p w14:paraId="14F7C5C2" w14:textId="77777777" w:rsidR="003423B3" w:rsidRDefault="003423B3" w:rsidP="003423B3">
      <w:pPr>
        <w:spacing w:after="0" w:line="240" w:lineRule="auto"/>
        <w:jc w:val="right"/>
      </w:pPr>
    </w:p>
    <w:tbl>
      <w:tblPr>
        <w:tblW w:w="9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76"/>
        <w:gridCol w:w="1950"/>
      </w:tblGrid>
      <w:tr w:rsidR="003423B3" w:rsidRPr="0078215C" w14:paraId="2FEB925D" w14:textId="77777777" w:rsidTr="005F640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06A5C80" w14:textId="77777777" w:rsidR="003423B3" w:rsidRPr="0078215C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Principal’s  </w:t>
            </w:r>
            <w:r w:rsidRPr="007821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 xml:space="preserve"> Signature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B6B56BF" w14:textId="77777777" w:rsidR="003423B3" w:rsidRPr="0078215C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8215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Date</w:t>
            </w:r>
          </w:p>
        </w:tc>
      </w:tr>
      <w:tr w:rsidR="003423B3" w:rsidRPr="0078215C" w14:paraId="07E5B870" w14:textId="77777777" w:rsidTr="005F6402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B5AC8DE" w14:textId="77777777" w:rsidR="003423B3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64D8F55A" w14:textId="77777777" w:rsidR="003423B3" w:rsidRPr="0078215C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2497A4C" w14:textId="77777777" w:rsidR="003423B3" w:rsidRPr="0078215C" w:rsidRDefault="003423B3" w:rsidP="005F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14:paraId="12E159DC" w14:textId="77777777" w:rsidR="003423B3" w:rsidRDefault="003423B3" w:rsidP="003423B3">
      <w:pPr>
        <w:spacing w:after="0" w:line="240" w:lineRule="auto"/>
        <w:jc w:val="right"/>
      </w:pPr>
    </w:p>
    <w:p w14:paraId="7D1FAD40" w14:textId="77777777" w:rsidR="00181A71" w:rsidRDefault="00181A71"/>
    <w:sectPr w:rsidR="00181A71" w:rsidSect="000A7868">
      <w:headerReference w:type="default" r:id="rId6"/>
      <w:footerReference w:type="default" r:id="rId7"/>
      <w:pgSz w:w="11906" w:h="16838"/>
      <w:pgMar w:top="1440" w:right="1440" w:bottom="1440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013650" w14:textId="77777777" w:rsidR="00F3724A" w:rsidRDefault="00F3724A" w:rsidP="006D5321">
      <w:pPr>
        <w:spacing w:after="0" w:line="240" w:lineRule="auto"/>
      </w:pPr>
      <w:r>
        <w:separator/>
      </w:r>
    </w:p>
  </w:endnote>
  <w:endnote w:type="continuationSeparator" w:id="0">
    <w:p w14:paraId="35273D7E" w14:textId="77777777" w:rsidR="00F3724A" w:rsidRDefault="00F3724A" w:rsidP="006D5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B89BDD" w14:textId="0D9DA98C" w:rsidR="006D5321" w:rsidRDefault="006D5321" w:rsidP="006D5321">
    <w:pPr>
      <w:pStyle w:val="Footer"/>
      <w:tabs>
        <w:tab w:val="clear" w:pos="9026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719B82" w14:textId="77777777" w:rsidR="00F3724A" w:rsidRDefault="00F3724A" w:rsidP="006D5321">
      <w:pPr>
        <w:spacing w:after="0" w:line="240" w:lineRule="auto"/>
      </w:pPr>
      <w:r>
        <w:separator/>
      </w:r>
    </w:p>
  </w:footnote>
  <w:footnote w:type="continuationSeparator" w:id="0">
    <w:p w14:paraId="4CF6F2E2" w14:textId="77777777" w:rsidR="00F3724A" w:rsidRDefault="00F3724A" w:rsidP="006D53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4F97EA" w14:textId="15292A4D" w:rsidR="006D5321" w:rsidRDefault="0078472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605BED" wp14:editId="018C49FA">
          <wp:simplePos x="0" y="0"/>
          <wp:positionH relativeFrom="margin">
            <wp:posOffset>-932815</wp:posOffset>
          </wp:positionH>
          <wp:positionV relativeFrom="paragraph">
            <wp:posOffset>0</wp:posOffset>
          </wp:positionV>
          <wp:extent cx="7590790" cy="1359535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0790" cy="1359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1106"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64D499B7" wp14:editId="4D32E3F8">
          <wp:simplePos x="0" y="0"/>
          <wp:positionH relativeFrom="page">
            <wp:posOffset>-37516</wp:posOffset>
          </wp:positionH>
          <wp:positionV relativeFrom="paragraph">
            <wp:posOffset>4305300</wp:posOffset>
          </wp:positionV>
          <wp:extent cx="7595286" cy="6394701"/>
          <wp:effectExtent l="0" t="0" r="5715" b="635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8520" cy="64058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321"/>
    <w:rsid w:val="0000039A"/>
    <w:rsid w:val="00001F60"/>
    <w:rsid w:val="000069A5"/>
    <w:rsid w:val="00006F99"/>
    <w:rsid w:val="00011755"/>
    <w:rsid w:val="00014A1B"/>
    <w:rsid w:val="00017AC9"/>
    <w:rsid w:val="00025252"/>
    <w:rsid w:val="00026F0F"/>
    <w:rsid w:val="000309D1"/>
    <w:rsid w:val="00030DB4"/>
    <w:rsid w:val="0003475D"/>
    <w:rsid w:val="00034A6E"/>
    <w:rsid w:val="00037C49"/>
    <w:rsid w:val="000435ED"/>
    <w:rsid w:val="00045046"/>
    <w:rsid w:val="00045278"/>
    <w:rsid w:val="0005053A"/>
    <w:rsid w:val="00050A41"/>
    <w:rsid w:val="000510BE"/>
    <w:rsid w:val="00051870"/>
    <w:rsid w:val="0005240A"/>
    <w:rsid w:val="00052492"/>
    <w:rsid w:val="00053348"/>
    <w:rsid w:val="000539AE"/>
    <w:rsid w:val="000563D8"/>
    <w:rsid w:val="00057996"/>
    <w:rsid w:val="00066AF1"/>
    <w:rsid w:val="00067A03"/>
    <w:rsid w:val="00070BC1"/>
    <w:rsid w:val="00072796"/>
    <w:rsid w:val="00077A0B"/>
    <w:rsid w:val="0008191A"/>
    <w:rsid w:val="00081CF3"/>
    <w:rsid w:val="000828B0"/>
    <w:rsid w:val="00083352"/>
    <w:rsid w:val="000861CA"/>
    <w:rsid w:val="00086DE1"/>
    <w:rsid w:val="00093053"/>
    <w:rsid w:val="00094924"/>
    <w:rsid w:val="00094F36"/>
    <w:rsid w:val="00096ABC"/>
    <w:rsid w:val="0009751D"/>
    <w:rsid w:val="000A0863"/>
    <w:rsid w:val="000A195A"/>
    <w:rsid w:val="000A268E"/>
    <w:rsid w:val="000A3B3D"/>
    <w:rsid w:val="000A4B18"/>
    <w:rsid w:val="000A62D0"/>
    <w:rsid w:val="000A7091"/>
    <w:rsid w:val="000A7868"/>
    <w:rsid w:val="000B35DD"/>
    <w:rsid w:val="000C00B3"/>
    <w:rsid w:val="000C19FF"/>
    <w:rsid w:val="000D241A"/>
    <w:rsid w:val="000E1F16"/>
    <w:rsid w:val="000E7915"/>
    <w:rsid w:val="000F038A"/>
    <w:rsid w:val="000F0682"/>
    <w:rsid w:val="000F0E9C"/>
    <w:rsid w:val="000F32CC"/>
    <w:rsid w:val="001008AA"/>
    <w:rsid w:val="00100F6A"/>
    <w:rsid w:val="00102379"/>
    <w:rsid w:val="00102800"/>
    <w:rsid w:val="00103258"/>
    <w:rsid w:val="00104A21"/>
    <w:rsid w:val="00104D57"/>
    <w:rsid w:val="00105934"/>
    <w:rsid w:val="00106F90"/>
    <w:rsid w:val="00113441"/>
    <w:rsid w:val="0011388B"/>
    <w:rsid w:val="0011558C"/>
    <w:rsid w:val="00116872"/>
    <w:rsid w:val="001208C2"/>
    <w:rsid w:val="001217D4"/>
    <w:rsid w:val="00122551"/>
    <w:rsid w:val="001240D5"/>
    <w:rsid w:val="001245EA"/>
    <w:rsid w:val="00126435"/>
    <w:rsid w:val="00127AE8"/>
    <w:rsid w:val="001307B7"/>
    <w:rsid w:val="00132D6E"/>
    <w:rsid w:val="00132FB2"/>
    <w:rsid w:val="001359B5"/>
    <w:rsid w:val="00136A21"/>
    <w:rsid w:val="00137528"/>
    <w:rsid w:val="00140089"/>
    <w:rsid w:val="00144D8E"/>
    <w:rsid w:val="0014551E"/>
    <w:rsid w:val="00146517"/>
    <w:rsid w:val="001503A1"/>
    <w:rsid w:val="001532F0"/>
    <w:rsid w:val="001558A2"/>
    <w:rsid w:val="001559FA"/>
    <w:rsid w:val="00157A20"/>
    <w:rsid w:val="00162498"/>
    <w:rsid w:val="0016357B"/>
    <w:rsid w:val="0016405A"/>
    <w:rsid w:val="00166803"/>
    <w:rsid w:val="00171FD8"/>
    <w:rsid w:val="0017215A"/>
    <w:rsid w:val="00177974"/>
    <w:rsid w:val="00181349"/>
    <w:rsid w:val="00181A71"/>
    <w:rsid w:val="00183E87"/>
    <w:rsid w:val="00184338"/>
    <w:rsid w:val="00186516"/>
    <w:rsid w:val="00186E12"/>
    <w:rsid w:val="001913E5"/>
    <w:rsid w:val="00192690"/>
    <w:rsid w:val="00192A64"/>
    <w:rsid w:val="0019536E"/>
    <w:rsid w:val="00197566"/>
    <w:rsid w:val="001A6332"/>
    <w:rsid w:val="001A6504"/>
    <w:rsid w:val="001A6A2E"/>
    <w:rsid w:val="001A6B0C"/>
    <w:rsid w:val="001B34EE"/>
    <w:rsid w:val="001B385A"/>
    <w:rsid w:val="001B3CF4"/>
    <w:rsid w:val="001B4EA8"/>
    <w:rsid w:val="001B56BA"/>
    <w:rsid w:val="001B5A64"/>
    <w:rsid w:val="001B767B"/>
    <w:rsid w:val="001B7ACD"/>
    <w:rsid w:val="001C3367"/>
    <w:rsid w:val="001C4D1A"/>
    <w:rsid w:val="001C736D"/>
    <w:rsid w:val="001D0A89"/>
    <w:rsid w:val="001D1A45"/>
    <w:rsid w:val="001D5E10"/>
    <w:rsid w:val="001D7FBE"/>
    <w:rsid w:val="001F5580"/>
    <w:rsid w:val="001F65AB"/>
    <w:rsid w:val="001F6BB7"/>
    <w:rsid w:val="00204E40"/>
    <w:rsid w:val="00206234"/>
    <w:rsid w:val="00206BCF"/>
    <w:rsid w:val="002118A9"/>
    <w:rsid w:val="00211D72"/>
    <w:rsid w:val="00212DA1"/>
    <w:rsid w:val="00214B7C"/>
    <w:rsid w:val="002203DA"/>
    <w:rsid w:val="002223EC"/>
    <w:rsid w:val="00224FA4"/>
    <w:rsid w:val="00225B83"/>
    <w:rsid w:val="00225D69"/>
    <w:rsid w:val="002336D2"/>
    <w:rsid w:val="00234010"/>
    <w:rsid w:val="002345A2"/>
    <w:rsid w:val="0023480B"/>
    <w:rsid w:val="002417B7"/>
    <w:rsid w:val="002442BD"/>
    <w:rsid w:val="0024449A"/>
    <w:rsid w:val="00245C13"/>
    <w:rsid w:val="00250E12"/>
    <w:rsid w:val="00252123"/>
    <w:rsid w:val="00262558"/>
    <w:rsid w:val="002644AF"/>
    <w:rsid w:val="00264EFB"/>
    <w:rsid w:val="00270013"/>
    <w:rsid w:val="00273BBF"/>
    <w:rsid w:val="00273F23"/>
    <w:rsid w:val="00274462"/>
    <w:rsid w:val="00280192"/>
    <w:rsid w:val="0028321C"/>
    <w:rsid w:val="00290220"/>
    <w:rsid w:val="002920D5"/>
    <w:rsid w:val="0029385C"/>
    <w:rsid w:val="002971B8"/>
    <w:rsid w:val="002A01C2"/>
    <w:rsid w:val="002A0937"/>
    <w:rsid w:val="002A11E6"/>
    <w:rsid w:val="002A26A5"/>
    <w:rsid w:val="002A3AFF"/>
    <w:rsid w:val="002A50DC"/>
    <w:rsid w:val="002A511E"/>
    <w:rsid w:val="002A5768"/>
    <w:rsid w:val="002A7795"/>
    <w:rsid w:val="002B22F2"/>
    <w:rsid w:val="002B2E10"/>
    <w:rsid w:val="002B623B"/>
    <w:rsid w:val="002C00A6"/>
    <w:rsid w:val="002C01EA"/>
    <w:rsid w:val="002C0D20"/>
    <w:rsid w:val="002C3AD8"/>
    <w:rsid w:val="002C626C"/>
    <w:rsid w:val="002C657A"/>
    <w:rsid w:val="002C6C64"/>
    <w:rsid w:val="002C7CDC"/>
    <w:rsid w:val="002D3F17"/>
    <w:rsid w:val="002E1106"/>
    <w:rsid w:val="002E1E84"/>
    <w:rsid w:val="002E7A27"/>
    <w:rsid w:val="002F2342"/>
    <w:rsid w:val="002F40E6"/>
    <w:rsid w:val="002F53DF"/>
    <w:rsid w:val="002F72D9"/>
    <w:rsid w:val="003027BC"/>
    <w:rsid w:val="003028DD"/>
    <w:rsid w:val="00305AE2"/>
    <w:rsid w:val="00306F2D"/>
    <w:rsid w:val="00313691"/>
    <w:rsid w:val="00313D4F"/>
    <w:rsid w:val="0031642D"/>
    <w:rsid w:val="0031782B"/>
    <w:rsid w:val="00317F53"/>
    <w:rsid w:val="0032615B"/>
    <w:rsid w:val="003348DC"/>
    <w:rsid w:val="00335892"/>
    <w:rsid w:val="00336371"/>
    <w:rsid w:val="0033790B"/>
    <w:rsid w:val="0034025D"/>
    <w:rsid w:val="00341997"/>
    <w:rsid w:val="003423B3"/>
    <w:rsid w:val="0034456D"/>
    <w:rsid w:val="00344D7F"/>
    <w:rsid w:val="00347A1D"/>
    <w:rsid w:val="00347DC7"/>
    <w:rsid w:val="003501ED"/>
    <w:rsid w:val="00350CE7"/>
    <w:rsid w:val="00351E14"/>
    <w:rsid w:val="00352AF9"/>
    <w:rsid w:val="00355AE1"/>
    <w:rsid w:val="00360578"/>
    <w:rsid w:val="00360671"/>
    <w:rsid w:val="00362A46"/>
    <w:rsid w:val="00362CBD"/>
    <w:rsid w:val="00363E07"/>
    <w:rsid w:val="00375B79"/>
    <w:rsid w:val="0037760D"/>
    <w:rsid w:val="00380635"/>
    <w:rsid w:val="0038297D"/>
    <w:rsid w:val="00383819"/>
    <w:rsid w:val="00385155"/>
    <w:rsid w:val="00385E1A"/>
    <w:rsid w:val="0038696A"/>
    <w:rsid w:val="00386CB4"/>
    <w:rsid w:val="00390C1F"/>
    <w:rsid w:val="003938A3"/>
    <w:rsid w:val="00393D17"/>
    <w:rsid w:val="00397271"/>
    <w:rsid w:val="003A0D11"/>
    <w:rsid w:val="003A5ACE"/>
    <w:rsid w:val="003A79C9"/>
    <w:rsid w:val="003B0C37"/>
    <w:rsid w:val="003B0FF2"/>
    <w:rsid w:val="003B1D19"/>
    <w:rsid w:val="003B48E1"/>
    <w:rsid w:val="003B5337"/>
    <w:rsid w:val="003B5783"/>
    <w:rsid w:val="003B5FA6"/>
    <w:rsid w:val="003B6412"/>
    <w:rsid w:val="003B79DE"/>
    <w:rsid w:val="003C2FB9"/>
    <w:rsid w:val="003C304A"/>
    <w:rsid w:val="003C305E"/>
    <w:rsid w:val="003C465B"/>
    <w:rsid w:val="003C5274"/>
    <w:rsid w:val="003D143B"/>
    <w:rsid w:val="003D2A91"/>
    <w:rsid w:val="003D4448"/>
    <w:rsid w:val="003D5985"/>
    <w:rsid w:val="003D5B8A"/>
    <w:rsid w:val="003D6AA7"/>
    <w:rsid w:val="003D7D2A"/>
    <w:rsid w:val="003E00A8"/>
    <w:rsid w:val="003E0BDA"/>
    <w:rsid w:val="003E18A8"/>
    <w:rsid w:val="003E3EA7"/>
    <w:rsid w:val="003E46AD"/>
    <w:rsid w:val="003E4A81"/>
    <w:rsid w:val="003E502C"/>
    <w:rsid w:val="003E5F70"/>
    <w:rsid w:val="003E7F96"/>
    <w:rsid w:val="003F0C51"/>
    <w:rsid w:val="003F22EE"/>
    <w:rsid w:val="003F4AD8"/>
    <w:rsid w:val="003F5B39"/>
    <w:rsid w:val="003F5E88"/>
    <w:rsid w:val="0040018D"/>
    <w:rsid w:val="00400276"/>
    <w:rsid w:val="00400C07"/>
    <w:rsid w:val="0040147B"/>
    <w:rsid w:val="00401F71"/>
    <w:rsid w:val="00404B4F"/>
    <w:rsid w:val="004051A9"/>
    <w:rsid w:val="0040628B"/>
    <w:rsid w:val="004069CB"/>
    <w:rsid w:val="00406EE2"/>
    <w:rsid w:val="0041618E"/>
    <w:rsid w:val="00417609"/>
    <w:rsid w:val="00421388"/>
    <w:rsid w:val="00421F07"/>
    <w:rsid w:val="00424160"/>
    <w:rsid w:val="004244B9"/>
    <w:rsid w:val="00426AE8"/>
    <w:rsid w:val="00427BEC"/>
    <w:rsid w:val="00431DD1"/>
    <w:rsid w:val="00436749"/>
    <w:rsid w:val="00437D06"/>
    <w:rsid w:val="004469F8"/>
    <w:rsid w:val="0045153B"/>
    <w:rsid w:val="004549D9"/>
    <w:rsid w:val="00457357"/>
    <w:rsid w:val="00460C41"/>
    <w:rsid w:val="00462D08"/>
    <w:rsid w:val="00463022"/>
    <w:rsid w:val="004721F5"/>
    <w:rsid w:val="004770C1"/>
    <w:rsid w:val="004805EE"/>
    <w:rsid w:val="00482E07"/>
    <w:rsid w:val="00483C07"/>
    <w:rsid w:val="00484255"/>
    <w:rsid w:val="004922BC"/>
    <w:rsid w:val="00493BE6"/>
    <w:rsid w:val="00493DBB"/>
    <w:rsid w:val="00495421"/>
    <w:rsid w:val="00495A97"/>
    <w:rsid w:val="004A6042"/>
    <w:rsid w:val="004B48E5"/>
    <w:rsid w:val="004B4B5A"/>
    <w:rsid w:val="004C07F9"/>
    <w:rsid w:val="004C0A0D"/>
    <w:rsid w:val="004C5289"/>
    <w:rsid w:val="004C5578"/>
    <w:rsid w:val="004C5693"/>
    <w:rsid w:val="004C587C"/>
    <w:rsid w:val="004D22C7"/>
    <w:rsid w:val="004D2E14"/>
    <w:rsid w:val="004D3F5A"/>
    <w:rsid w:val="004D5E1E"/>
    <w:rsid w:val="004D7A80"/>
    <w:rsid w:val="004E4DE3"/>
    <w:rsid w:val="004E4FB9"/>
    <w:rsid w:val="004F0526"/>
    <w:rsid w:val="004F0D2D"/>
    <w:rsid w:val="004F1EEB"/>
    <w:rsid w:val="004F2163"/>
    <w:rsid w:val="004F4990"/>
    <w:rsid w:val="004F5D80"/>
    <w:rsid w:val="00501E5C"/>
    <w:rsid w:val="005022E3"/>
    <w:rsid w:val="00510AA2"/>
    <w:rsid w:val="00511CE9"/>
    <w:rsid w:val="00512780"/>
    <w:rsid w:val="0051332D"/>
    <w:rsid w:val="0051446D"/>
    <w:rsid w:val="005167F2"/>
    <w:rsid w:val="00523C0A"/>
    <w:rsid w:val="00525597"/>
    <w:rsid w:val="00527FDE"/>
    <w:rsid w:val="005333E6"/>
    <w:rsid w:val="00533811"/>
    <w:rsid w:val="005363A2"/>
    <w:rsid w:val="0054132A"/>
    <w:rsid w:val="00545539"/>
    <w:rsid w:val="0055513B"/>
    <w:rsid w:val="005567BF"/>
    <w:rsid w:val="0056171A"/>
    <w:rsid w:val="00564284"/>
    <w:rsid w:val="005653A0"/>
    <w:rsid w:val="0057357D"/>
    <w:rsid w:val="00576837"/>
    <w:rsid w:val="00576BDD"/>
    <w:rsid w:val="005803BA"/>
    <w:rsid w:val="00580700"/>
    <w:rsid w:val="00580DA6"/>
    <w:rsid w:val="00583B71"/>
    <w:rsid w:val="00585568"/>
    <w:rsid w:val="005912B7"/>
    <w:rsid w:val="00592565"/>
    <w:rsid w:val="00594E05"/>
    <w:rsid w:val="00595610"/>
    <w:rsid w:val="00595D79"/>
    <w:rsid w:val="00597062"/>
    <w:rsid w:val="005A0B79"/>
    <w:rsid w:val="005A4B62"/>
    <w:rsid w:val="005A5908"/>
    <w:rsid w:val="005B1257"/>
    <w:rsid w:val="005B192C"/>
    <w:rsid w:val="005B30E7"/>
    <w:rsid w:val="005B39E3"/>
    <w:rsid w:val="005C3149"/>
    <w:rsid w:val="005C49FC"/>
    <w:rsid w:val="005C76EE"/>
    <w:rsid w:val="005D065E"/>
    <w:rsid w:val="005D2ADC"/>
    <w:rsid w:val="005D4EF5"/>
    <w:rsid w:val="005E288B"/>
    <w:rsid w:val="005E3802"/>
    <w:rsid w:val="005E749F"/>
    <w:rsid w:val="005F08A9"/>
    <w:rsid w:val="005F4DD8"/>
    <w:rsid w:val="005F75F2"/>
    <w:rsid w:val="00600810"/>
    <w:rsid w:val="0060526A"/>
    <w:rsid w:val="0061059F"/>
    <w:rsid w:val="00611648"/>
    <w:rsid w:val="0061244A"/>
    <w:rsid w:val="00612BF7"/>
    <w:rsid w:val="00614D1B"/>
    <w:rsid w:val="0061534C"/>
    <w:rsid w:val="00615A34"/>
    <w:rsid w:val="006212E5"/>
    <w:rsid w:val="006232B3"/>
    <w:rsid w:val="00626312"/>
    <w:rsid w:val="006264E0"/>
    <w:rsid w:val="00633FA3"/>
    <w:rsid w:val="00637215"/>
    <w:rsid w:val="00641346"/>
    <w:rsid w:val="00642989"/>
    <w:rsid w:val="0064547C"/>
    <w:rsid w:val="00645D5A"/>
    <w:rsid w:val="00646626"/>
    <w:rsid w:val="0064717C"/>
    <w:rsid w:val="006475A6"/>
    <w:rsid w:val="00647681"/>
    <w:rsid w:val="006512AD"/>
    <w:rsid w:val="00651EE7"/>
    <w:rsid w:val="006527EC"/>
    <w:rsid w:val="00652D2E"/>
    <w:rsid w:val="00656A04"/>
    <w:rsid w:val="00656DC6"/>
    <w:rsid w:val="00666BAE"/>
    <w:rsid w:val="0067087D"/>
    <w:rsid w:val="00671299"/>
    <w:rsid w:val="0067143B"/>
    <w:rsid w:val="00672421"/>
    <w:rsid w:val="0067406C"/>
    <w:rsid w:val="006758E9"/>
    <w:rsid w:val="00676D3D"/>
    <w:rsid w:val="006823BB"/>
    <w:rsid w:val="0068582A"/>
    <w:rsid w:val="00687FA9"/>
    <w:rsid w:val="00690535"/>
    <w:rsid w:val="0069184A"/>
    <w:rsid w:val="00692270"/>
    <w:rsid w:val="00696B2F"/>
    <w:rsid w:val="006A23D6"/>
    <w:rsid w:val="006A29EE"/>
    <w:rsid w:val="006A740A"/>
    <w:rsid w:val="006B4DD5"/>
    <w:rsid w:val="006B55EE"/>
    <w:rsid w:val="006B7F6C"/>
    <w:rsid w:val="006C1CFF"/>
    <w:rsid w:val="006C5CE4"/>
    <w:rsid w:val="006D5321"/>
    <w:rsid w:val="006E173A"/>
    <w:rsid w:val="006E2AFA"/>
    <w:rsid w:val="006E3A6E"/>
    <w:rsid w:val="006E3F4F"/>
    <w:rsid w:val="006E4942"/>
    <w:rsid w:val="006E58E5"/>
    <w:rsid w:val="006E6018"/>
    <w:rsid w:val="006F1606"/>
    <w:rsid w:val="006F1DB5"/>
    <w:rsid w:val="006F275B"/>
    <w:rsid w:val="006F3CF5"/>
    <w:rsid w:val="006F721C"/>
    <w:rsid w:val="007008FE"/>
    <w:rsid w:val="0070102D"/>
    <w:rsid w:val="007057BD"/>
    <w:rsid w:val="00705B96"/>
    <w:rsid w:val="007122D4"/>
    <w:rsid w:val="00713BB1"/>
    <w:rsid w:val="0072065C"/>
    <w:rsid w:val="00720FF6"/>
    <w:rsid w:val="00721AE8"/>
    <w:rsid w:val="00722B9D"/>
    <w:rsid w:val="00726482"/>
    <w:rsid w:val="00727057"/>
    <w:rsid w:val="0073086C"/>
    <w:rsid w:val="00730CF0"/>
    <w:rsid w:val="00731CC6"/>
    <w:rsid w:val="0073302E"/>
    <w:rsid w:val="00734661"/>
    <w:rsid w:val="00734745"/>
    <w:rsid w:val="007349E8"/>
    <w:rsid w:val="00734A58"/>
    <w:rsid w:val="007371A3"/>
    <w:rsid w:val="0074636A"/>
    <w:rsid w:val="00751787"/>
    <w:rsid w:val="0075251C"/>
    <w:rsid w:val="00755840"/>
    <w:rsid w:val="0075736B"/>
    <w:rsid w:val="00764616"/>
    <w:rsid w:val="0076472D"/>
    <w:rsid w:val="00764B23"/>
    <w:rsid w:val="00765EC3"/>
    <w:rsid w:val="00766E8C"/>
    <w:rsid w:val="0077093A"/>
    <w:rsid w:val="00770ADC"/>
    <w:rsid w:val="0077138D"/>
    <w:rsid w:val="0078307C"/>
    <w:rsid w:val="00784722"/>
    <w:rsid w:val="007849C6"/>
    <w:rsid w:val="0078502B"/>
    <w:rsid w:val="00792BF6"/>
    <w:rsid w:val="00795103"/>
    <w:rsid w:val="00796FB8"/>
    <w:rsid w:val="007A3CFF"/>
    <w:rsid w:val="007B188F"/>
    <w:rsid w:val="007B1C28"/>
    <w:rsid w:val="007B2937"/>
    <w:rsid w:val="007B4586"/>
    <w:rsid w:val="007B46C4"/>
    <w:rsid w:val="007B6495"/>
    <w:rsid w:val="007B7D99"/>
    <w:rsid w:val="007C0C69"/>
    <w:rsid w:val="007C2127"/>
    <w:rsid w:val="007C55EE"/>
    <w:rsid w:val="007C6CE3"/>
    <w:rsid w:val="007C6D97"/>
    <w:rsid w:val="007D350F"/>
    <w:rsid w:val="007D606D"/>
    <w:rsid w:val="007E7170"/>
    <w:rsid w:val="007F09AC"/>
    <w:rsid w:val="007F167D"/>
    <w:rsid w:val="007F1FCD"/>
    <w:rsid w:val="007F6ACA"/>
    <w:rsid w:val="0080001C"/>
    <w:rsid w:val="00800E05"/>
    <w:rsid w:val="008029BE"/>
    <w:rsid w:val="00802BA9"/>
    <w:rsid w:val="0080704F"/>
    <w:rsid w:val="00807BD4"/>
    <w:rsid w:val="00817371"/>
    <w:rsid w:val="00820F00"/>
    <w:rsid w:val="00823F9D"/>
    <w:rsid w:val="00823FCC"/>
    <w:rsid w:val="008241E0"/>
    <w:rsid w:val="00830072"/>
    <w:rsid w:val="00831541"/>
    <w:rsid w:val="00831B7B"/>
    <w:rsid w:val="008369C5"/>
    <w:rsid w:val="008415DD"/>
    <w:rsid w:val="00842CA6"/>
    <w:rsid w:val="00845E85"/>
    <w:rsid w:val="00851920"/>
    <w:rsid w:val="00852058"/>
    <w:rsid w:val="00853018"/>
    <w:rsid w:val="008539A6"/>
    <w:rsid w:val="008574E6"/>
    <w:rsid w:val="00860230"/>
    <w:rsid w:val="00863049"/>
    <w:rsid w:val="00863D5A"/>
    <w:rsid w:val="008665FB"/>
    <w:rsid w:val="00866BE4"/>
    <w:rsid w:val="008678A6"/>
    <w:rsid w:val="00872049"/>
    <w:rsid w:val="008758D3"/>
    <w:rsid w:val="00886B27"/>
    <w:rsid w:val="0089144E"/>
    <w:rsid w:val="008926A9"/>
    <w:rsid w:val="00894899"/>
    <w:rsid w:val="00895B1F"/>
    <w:rsid w:val="00895BB2"/>
    <w:rsid w:val="008972A4"/>
    <w:rsid w:val="008974E8"/>
    <w:rsid w:val="0089790F"/>
    <w:rsid w:val="008A255D"/>
    <w:rsid w:val="008A3CC4"/>
    <w:rsid w:val="008A4EDD"/>
    <w:rsid w:val="008B1716"/>
    <w:rsid w:val="008B1867"/>
    <w:rsid w:val="008B619F"/>
    <w:rsid w:val="008D266F"/>
    <w:rsid w:val="008D5A67"/>
    <w:rsid w:val="008E37BF"/>
    <w:rsid w:val="008E41FA"/>
    <w:rsid w:val="008E5364"/>
    <w:rsid w:val="008E577D"/>
    <w:rsid w:val="008E5A04"/>
    <w:rsid w:val="008E6890"/>
    <w:rsid w:val="008F008C"/>
    <w:rsid w:val="008F00AC"/>
    <w:rsid w:val="008F03BB"/>
    <w:rsid w:val="008F1674"/>
    <w:rsid w:val="008F1A94"/>
    <w:rsid w:val="008F21BF"/>
    <w:rsid w:val="009002E3"/>
    <w:rsid w:val="0090121A"/>
    <w:rsid w:val="009026F6"/>
    <w:rsid w:val="009052EF"/>
    <w:rsid w:val="009056FA"/>
    <w:rsid w:val="00912C3B"/>
    <w:rsid w:val="009150AF"/>
    <w:rsid w:val="00915499"/>
    <w:rsid w:val="00916CB9"/>
    <w:rsid w:val="00926A45"/>
    <w:rsid w:val="00935749"/>
    <w:rsid w:val="00937AA1"/>
    <w:rsid w:val="00943775"/>
    <w:rsid w:val="00944455"/>
    <w:rsid w:val="009475B0"/>
    <w:rsid w:val="00950290"/>
    <w:rsid w:val="0095163A"/>
    <w:rsid w:val="00951C82"/>
    <w:rsid w:val="00954AC1"/>
    <w:rsid w:val="00955F0E"/>
    <w:rsid w:val="00957DEA"/>
    <w:rsid w:val="00961739"/>
    <w:rsid w:val="00961B95"/>
    <w:rsid w:val="00962319"/>
    <w:rsid w:val="009626E5"/>
    <w:rsid w:val="00962D62"/>
    <w:rsid w:val="009630C7"/>
    <w:rsid w:val="00963FB4"/>
    <w:rsid w:val="009655B0"/>
    <w:rsid w:val="00967203"/>
    <w:rsid w:val="009672DB"/>
    <w:rsid w:val="00971999"/>
    <w:rsid w:val="009723E3"/>
    <w:rsid w:val="009764F9"/>
    <w:rsid w:val="00980ADD"/>
    <w:rsid w:val="00982EA2"/>
    <w:rsid w:val="00984C23"/>
    <w:rsid w:val="009865D5"/>
    <w:rsid w:val="00992B34"/>
    <w:rsid w:val="0099435B"/>
    <w:rsid w:val="00994BFB"/>
    <w:rsid w:val="009972B0"/>
    <w:rsid w:val="009A14A0"/>
    <w:rsid w:val="009A4022"/>
    <w:rsid w:val="009A4F88"/>
    <w:rsid w:val="009B100F"/>
    <w:rsid w:val="009B1860"/>
    <w:rsid w:val="009B1EA8"/>
    <w:rsid w:val="009B27BD"/>
    <w:rsid w:val="009B2E80"/>
    <w:rsid w:val="009B2EDA"/>
    <w:rsid w:val="009B587D"/>
    <w:rsid w:val="009B5F72"/>
    <w:rsid w:val="009B6EDD"/>
    <w:rsid w:val="009B775D"/>
    <w:rsid w:val="009C194B"/>
    <w:rsid w:val="009C1E5A"/>
    <w:rsid w:val="009C3BB9"/>
    <w:rsid w:val="009C5899"/>
    <w:rsid w:val="009C5E0D"/>
    <w:rsid w:val="009C790D"/>
    <w:rsid w:val="009D47EB"/>
    <w:rsid w:val="009D5511"/>
    <w:rsid w:val="009D5C30"/>
    <w:rsid w:val="009D5F94"/>
    <w:rsid w:val="009E004E"/>
    <w:rsid w:val="009E30AC"/>
    <w:rsid w:val="009E5F92"/>
    <w:rsid w:val="009E717B"/>
    <w:rsid w:val="009F13F0"/>
    <w:rsid w:val="009F4B34"/>
    <w:rsid w:val="009F7C95"/>
    <w:rsid w:val="00A005EB"/>
    <w:rsid w:val="00A007E4"/>
    <w:rsid w:val="00A01111"/>
    <w:rsid w:val="00A02A59"/>
    <w:rsid w:val="00A1224D"/>
    <w:rsid w:val="00A12E16"/>
    <w:rsid w:val="00A1577B"/>
    <w:rsid w:val="00A238A3"/>
    <w:rsid w:val="00A2780E"/>
    <w:rsid w:val="00A31759"/>
    <w:rsid w:val="00A328CE"/>
    <w:rsid w:val="00A375E8"/>
    <w:rsid w:val="00A37E37"/>
    <w:rsid w:val="00A405B4"/>
    <w:rsid w:val="00A41D1D"/>
    <w:rsid w:val="00A4250D"/>
    <w:rsid w:val="00A43A9A"/>
    <w:rsid w:val="00A47956"/>
    <w:rsid w:val="00A53E2F"/>
    <w:rsid w:val="00A557CF"/>
    <w:rsid w:val="00A56F70"/>
    <w:rsid w:val="00A625F0"/>
    <w:rsid w:val="00A63125"/>
    <w:rsid w:val="00A63293"/>
    <w:rsid w:val="00A6587A"/>
    <w:rsid w:val="00A73F3F"/>
    <w:rsid w:val="00A74620"/>
    <w:rsid w:val="00A75BA8"/>
    <w:rsid w:val="00A83767"/>
    <w:rsid w:val="00A85A45"/>
    <w:rsid w:val="00A90CEC"/>
    <w:rsid w:val="00AA1BF3"/>
    <w:rsid w:val="00AA28BC"/>
    <w:rsid w:val="00AA59F4"/>
    <w:rsid w:val="00AA5E61"/>
    <w:rsid w:val="00AA61C7"/>
    <w:rsid w:val="00AA6E96"/>
    <w:rsid w:val="00AA7A93"/>
    <w:rsid w:val="00AA7B9D"/>
    <w:rsid w:val="00AB4C18"/>
    <w:rsid w:val="00AC0C47"/>
    <w:rsid w:val="00AC280F"/>
    <w:rsid w:val="00AC6161"/>
    <w:rsid w:val="00AC7D4F"/>
    <w:rsid w:val="00AD0E36"/>
    <w:rsid w:val="00AD129C"/>
    <w:rsid w:val="00AD13E6"/>
    <w:rsid w:val="00AD30BC"/>
    <w:rsid w:val="00AD660B"/>
    <w:rsid w:val="00AD6DE5"/>
    <w:rsid w:val="00AD6F36"/>
    <w:rsid w:val="00AE3D9E"/>
    <w:rsid w:val="00AE3EF8"/>
    <w:rsid w:val="00AE414E"/>
    <w:rsid w:val="00AE486E"/>
    <w:rsid w:val="00AE553A"/>
    <w:rsid w:val="00AE57BC"/>
    <w:rsid w:val="00AE6DA1"/>
    <w:rsid w:val="00AF29E5"/>
    <w:rsid w:val="00AF2F3D"/>
    <w:rsid w:val="00B00EC8"/>
    <w:rsid w:val="00B04BCA"/>
    <w:rsid w:val="00B0766F"/>
    <w:rsid w:val="00B10197"/>
    <w:rsid w:val="00B115D1"/>
    <w:rsid w:val="00B12AB2"/>
    <w:rsid w:val="00B12AC4"/>
    <w:rsid w:val="00B1431A"/>
    <w:rsid w:val="00B154AE"/>
    <w:rsid w:val="00B325D8"/>
    <w:rsid w:val="00B3338A"/>
    <w:rsid w:val="00B33664"/>
    <w:rsid w:val="00B33D9A"/>
    <w:rsid w:val="00B365FC"/>
    <w:rsid w:val="00B4187D"/>
    <w:rsid w:val="00B4741A"/>
    <w:rsid w:val="00B54F3D"/>
    <w:rsid w:val="00B55367"/>
    <w:rsid w:val="00B55E86"/>
    <w:rsid w:val="00B62040"/>
    <w:rsid w:val="00B63DBC"/>
    <w:rsid w:val="00B717EA"/>
    <w:rsid w:val="00B739EA"/>
    <w:rsid w:val="00B74FF8"/>
    <w:rsid w:val="00B761DE"/>
    <w:rsid w:val="00B771FB"/>
    <w:rsid w:val="00B80869"/>
    <w:rsid w:val="00B80B42"/>
    <w:rsid w:val="00B81BF1"/>
    <w:rsid w:val="00B90E0F"/>
    <w:rsid w:val="00B93D79"/>
    <w:rsid w:val="00B94F34"/>
    <w:rsid w:val="00B95AFB"/>
    <w:rsid w:val="00B9607A"/>
    <w:rsid w:val="00B96EB2"/>
    <w:rsid w:val="00BA2113"/>
    <w:rsid w:val="00BA3348"/>
    <w:rsid w:val="00BA3BAC"/>
    <w:rsid w:val="00BB3010"/>
    <w:rsid w:val="00BB441F"/>
    <w:rsid w:val="00BB78FA"/>
    <w:rsid w:val="00BC1B44"/>
    <w:rsid w:val="00BC72DC"/>
    <w:rsid w:val="00BD0916"/>
    <w:rsid w:val="00BD0B07"/>
    <w:rsid w:val="00BD3ACE"/>
    <w:rsid w:val="00BD463D"/>
    <w:rsid w:val="00BD4DEF"/>
    <w:rsid w:val="00BD56CB"/>
    <w:rsid w:val="00BD5721"/>
    <w:rsid w:val="00BD73AF"/>
    <w:rsid w:val="00BD793F"/>
    <w:rsid w:val="00BE1CAA"/>
    <w:rsid w:val="00BE2389"/>
    <w:rsid w:val="00BE2EB4"/>
    <w:rsid w:val="00BE513B"/>
    <w:rsid w:val="00BE7681"/>
    <w:rsid w:val="00BF0976"/>
    <w:rsid w:val="00BF2B4E"/>
    <w:rsid w:val="00BF3EA7"/>
    <w:rsid w:val="00BF61F5"/>
    <w:rsid w:val="00BF78B9"/>
    <w:rsid w:val="00BF7979"/>
    <w:rsid w:val="00BF7B0D"/>
    <w:rsid w:val="00C014F5"/>
    <w:rsid w:val="00C0198A"/>
    <w:rsid w:val="00C02EC3"/>
    <w:rsid w:val="00C111ED"/>
    <w:rsid w:val="00C11583"/>
    <w:rsid w:val="00C16DEE"/>
    <w:rsid w:val="00C24F28"/>
    <w:rsid w:val="00C25533"/>
    <w:rsid w:val="00C330EE"/>
    <w:rsid w:val="00C3415E"/>
    <w:rsid w:val="00C34AA8"/>
    <w:rsid w:val="00C40A55"/>
    <w:rsid w:val="00C63E00"/>
    <w:rsid w:val="00C66E0F"/>
    <w:rsid w:val="00C7255C"/>
    <w:rsid w:val="00C72F44"/>
    <w:rsid w:val="00C75CDE"/>
    <w:rsid w:val="00C775EB"/>
    <w:rsid w:val="00C7787F"/>
    <w:rsid w:val="00C85C72"/>
    <w:rsid w:val="00C8696B"/>
    <w:rsid w:val="00C87364"/>
    <w:rsid w:val="00C8789B"/>
    <w:rsid w:val="00C901E7"/>
    <w:rsid w:val="00C90409"/>
    <w:rsid w:val="00C91D63"/>
    <w:rsid w:val="00CA2385"/>
    <w:rsid w:val="00CB2862"/>
    <w:rsid w:val="00CB3CDA"/>
    <w:rsid w:val="00CB5984"/>
    <w:rsid w:val="00CB6861"/>
    <w:rsid w:val="00CB7AFD"/>
    <w:rsid w:val="00CB7C9A"/>
    <w:rsid w:val="00CB7D5F"/>
    <w:rsid w:val="00CC3A3B"/>
    <w:rsid w:val="00CC4513"/>
    <w:rsid w:val="00CC778F"/>
    <w:rsid w:val="00CD03A0"/>
    <w:rsid w:val="00CD1D41"/>
    <w:rsid w:val="00CD2D88"/>
    <w:rsid w:val="00CD3FB8"/>
    <w:rsid w:val="00CE1DF8"/>
    <w:rsid w:val="00CE2A67"/>
    <w:rsid w:val="00CE3D57"/>
    <w:rsid w:val="00CE4A26"/>
    <w:rsid w:val="00CE5865"/>
    <w:rsid w:val="00CF0EAF"/>
    <w:rsid w:val="00CF3CB8"/>
    <w:rsid w:val="00CF3E26"/>
    <w:rsid w:val="00CF43C5"/>
    <w:rsid w:val="00CF61C2"/>
    <w:rsid w:val="00CF7957"/>
    <w:rsid w:val="00D012C5"/>
    <w:rsid w:val="00D03466"/>
    <w:rsid w:val="00D115AE"/>
    <w:rsid w:val="00D11C49"/>
    <w:rsid w:val="00D12396"/>
    <w:rsid w:val="00D13CB8"/>
    <w:rsid w:val="00D14C65"/>
    <w:rsid w:val="00D16AF6"/>
    <w:rsid w:val="00D2000B"/>
    <w:rsid w:val="00D22FC3"/>
    <w:rsid w:val="00D248F6"/>
    <w:rsid w:val="00D31A1E"/>
    <w:rsid w:val="00D33364"/>
    <w:rsid w:val="00D344EB"/>
    <w:rsid w:val="00D36576"/>
    <w:rsid w:val="00D3745D"/>
    <w:rsid w:val="00D37630"/>
    <w:rsid w:val="00D438CE"/>
    <w:rsid w:val="00D44734"/>
    <w:rsid w:val="00D44B6F"/>
    <w:rsid w:val="00D45471"/>
    <w:rsid w:val="00D477B4"/>
    <w:rsid w:val="00D47DAB"/>
    <w:rsid w:val="00D52682"/>
    <w:rsid w:val="00D56DE0"/>
    <w:rsid w:val="00D5757D"/>
    <w:rsid w:val="00D61E07"/>
    <w:rsid w:val="00D630B6"/>
    <w:rsid w:val="00D65F3E"/>
    <w:rsid w:val="00D666FF"/>
    <w:rsid w:val="00D66FC7"/>
    <w:rsid w:val="00D716D8"/>
    <w:rsid w:val="00D73387"/>
    <w:rsid w:val="00D73C5E"/>
    <w:rsid w:val="00D75592"/>
    <w:rsid w:val="00D81CBE"/>
    <w:rsid w:val="00D850C2"/>
    <w:rsid w:val="00D85B45"/>
    <w:rsid w:val="00D86651"/>
    <w:rsid w:val="00D90DED"/>
    <w:rsid w:val="00D91197"/>
    <w:rsid w:val="00D926C7"/>
    <w:rsid w:val="00D930B3"/>
    <w:rsid w:val="00D968DA"/>
    <w:rsid w:val="00DA0997"/>
    <w:rsid w:val="00DA55C2"/>
    <w:rsid w:val="00DA60B5"/>
    <w:rsid w:val="00DA71AA"/>
    <w:rsid w:val="00DB0040"/>
    <w:rsid w:val="00DB0DD4"/>
    <w:rsid w:val="00DB1DB1"/>
    <w:rsid w:val="00DB229D"/>
    <w:rsid w:val="00DB28AD"/>
    <w:rsid w:val="00DB3D15"/>
    <w:rsid w:val="00DB5F24"/>
    <w:rsid w:val="00DC49B0"/>
    <w:rsid w:val="00DC570A"/>
    <w:rsid w:val="00DC5DF3"/>
    <w:rsid w:val="00DD15B9"/>
    <w:rsid w:val="00DD47A3"/>
    <w:rsid w:val="00DD62D3"/>
    <w:rsid w:val="00DD7044"/>
    <w:rsid w:val="00DD7A94"/>
    <w:rsid w:val="00DE12ED"/>
    <w:rsid w:val="00DE24BE"/>
    <w:rsid w:val="00DE4FA7"/>
    <w:rsid w:val="00DE51E7"/>
    <w:rsid w:val="00DE5411"/>
    <w:rsid w:val="00DE5BEF"/>
    <w:rsid w:val="00DE6BF9"/>
    <w:rsid w:val="00DE7933"/>
    <w:rsid w:val="00DF242A"/>
    <w:rsid w:val="00DF2E40"/>
    <w:rsid w:val="00DF420F"/>
    <w:rsid w:val="00E03CEF"/>
    <w:rsid w:val="00E04B27"/>
    <w:rsid w:val="00E107FC"/>
    <w:rsid w:val="00E1573B"/>
    <w:rsid w:val="00E16D3A"/>
    <w:rsid w:val="00E16D8E"/>
    <w:rsid w:val="00E22219"/>
    <w:rsid w:val="00E24E75"/>
    <w:rsid w:val="00E26ACE"/>
    <w:rsid w:val="00E275D4"/>
    <w:rsid w:val="00E27A5C"/>
    <w:rsid w:val="00E32FE4"/>
    <w:rsid w:val="00E33F67"/>
    <w:rsid w:val="00E34A92"/>
    <w:rsid w:val="00E352A8"/>
    <w:rsid w:val="00E41994"/>
    <w:rsid w:val="00E4297C"/>
    <w:rsid w:val="00E45CAB"/>
    <w:rsid w:val="00E475B5"/>
    <w:rsid w:val="00E551D7"/>
    <w:rsid w:val="00E55A4D"/>
    <w:rsid w:val="00E56C5D"/>
    <w:rsid w:val="00E605CA"/>
    <w:rsid w:val="00E63B01"/>
    <w:rsid w:val="00E734F2"/>
    <w:rsid w:val="00E768E3"/>
    <w:rsid w:val="00E80116"/>
    <w:rsid w:val="00E81657"/>
    <w:rsid w:val="00E848CA"/>
    <w:rsid w:val="00E9077A"/>
    <w:rsid w:val="00E925CB"/>
    <w:rsid w:val="00E9605B"/>
    <w:rsid w:val="00E965BB"/>
    <w:rsid w:val="00EA567E"/>
    <w:rsid w:val="00EA5A15"/>
    <w:rsid w:val="00EB1107"/>
    <w:rsid w:val="00EB2905"/>
    <w:rsid w:val="00EB351A"/>
    <w:rsid w:val="00EC0631"/>
    <w:rsid w:val="00EC2608"/>
    <w:rsid w:val="00EC790C"/>
    <w:rsid w:val="00ED029A"/>
    <w:rsid w:val="00ED3936"/>
    <w:rsid w:val="00ED6CB9"/>
    <w:rsid w:val="00ED70DA"/>
    <w:rsid w:val="00ED7379"/>
    <w:rsid w:val="00ED7A12"/>
    <w:rsid w:val="00EE1598"/>
    <w:rsid w:val="00EE3A41"/>
    <w:rsid w:val="00EE433A"/>
    <w:rsid w:val="00EE58C5"/>
    <w:rsid w:val="00EE6ABF"/>
    <w:rsid w:val="00EE72C6"/>
    <w:rsid w:val="00EF1B68"/>
    <w:rsid w:val="00EF4C44"/>
    <w:rsid w:val="00F02B93"/>
    <w:rsid w:val="00F054C4"/>
    <w:rsid w:val="00F10786"/>
    <w:rsid w:val="00F1107C"/>
    <w:rsid w:val="00F12448"/>
    <w:rsid w:val="00F1398B"/>
    <w:rsid w:val="00F13D88"/>
    <w:rsid w:val="00F14B35"/>
    <w:rsid w:val="00F15938"/>
    <w:rsid w:val="00F15E68"/>
    <w:rsid w:val="00F215C8"/>
    <w:rsid w:val="00F2168F"/>
    <w:rsid w:val="00F22CAC"/>
    <w:rsid w:val="00F25D44"/>
    <w:rsid w:val="00F264D2"/>
    <w:rsid w:val="00F30B4A"/>
    <w:rsid w:val="00F327D2"/>
    <w:rsid w:val="00F3620C"/>
    <w:rsid w:val="00F36F65"/>
    <w:rsid w:val="00F3724A"/>
    <w:rsid w:val="00F37E8B"/>
    <w:rsid w:val="00F4444B"/>
    <w:rsid w:val="00F4553E"/>
    <w:rsid w:val="00F52020"/>
    <w:rsid w:val="00F52D51"/>
    <w:rsid w:val="00F56F7F"/>
    <w:rsid w:val="00F609BA"/>
    <w:rsid w:val="00F61D55"/>
    <w:rsid w:val="00F71939"/>
    <w:rsid w:val="00F73A79"/>
    <w:rsid w:val="00F74020"/>
    <w:rsid w:val="00F75AD5"/>
    <w:rsid w:val="00F773BA"/>
    <w:rsid w:val="00F808BA"/>
    <w:rsid w:val="00F80A9F"/>
    <w:rsid w:val="00F80EB3"/>
    <w:rsid w:val="00F80F8E"/>
    <w:rsid w:val="00F82316"/>
    <w:rsid w:val="00F86F59"/>
    <w:rsid w:val="00F92A9A"/>
    <w:rsid w:val="00F94230"/>
    <w:rsid w:val="00F95040"/>
    <w:rsid w:val="00FA0F78"/>
    <w:rsid w:val="00FA227F"/>
    <w:rsid w:val="00FA2C7D"/>
    <w:rsid w:val="00FA79F7"/>
    <w:rsid w:val="00FB10BC"/>
    <w:rsid w:val="00FB131D"/>
    <w:rsid w:val="00FB2018"/>
    <w:rsid w:val="00FB2BBE"/>
    <w:rsid w:val="00FB55B5"/>
    <w:rsid w:val="00FB602E"/>
    <w:rsid w:val="00FC188C"/>
    <w:rsid w:val="00FC7B55"/>
    <w:rsid w:val="00FD13DE"/>
    <w:rsid w:val="00FD4296"/>
    <w:rsid w:val="00FD42EF"/>
    <w:rsid w:val="00FD4882"/>
    <w:rsid w:val="00FD616C"/>
    <w:rsid w:val="00FE2163"/>
    <w:rsid w:val="00FE26E2"/>
    <w:rsid w:val="00FE3CA0"/>
    <w:rsid w:val="00FE402E"/>
    <w:rsid w:val="00FF0981"/>
    <w:rsid w:val="00FF0A27"/>
    <w:rsid w:val="00FF6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2EB546B7"/>
  <w14:defaultImageDpi w14:val="32767"/>
  <w15:chartTrackingRefBased/>
  <w15:docId w15:val="{3905A88D-9ACC-486E-B43A-6558EEB64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23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5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5321"/>
  </w:style>
  <w:style w:type="paragraph" w:styleId="Footer">
    <w:name w:val="footer"/>
    <w:basedOn w:val="Normal"/>
    <w:link w:val="FooterChar"/>
    <w:uiPriority w:val="99"/>
    <w:unhideWhenUsed/>
    <w:rsid w:val="006D5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5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A832F566</Template>
  <TotalTime>1</TotalTime>
  <Pages>2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Fry</dc:creator>
  <cp:keywords/>
  <dc:description/>
  <cp:lastModifiedBy>Joy Chapple</cp:lastModifiedBy>
  <cp:revision>2</cp:revision>
  <dcterms:created xsi:type="dcterms:W3CDTF">2021-04-22T10:22:00Z</dcterms:created>
  <dcterms:modified xsi:type="dcterms:W3CDTF">2021-04-22T10:22:00Z</dcterms:modified>
</cp:coreProperties>
</file>