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5F76A1" w14:textId="77777777" w:rsidR="004D15C7" w:rsidRPr="007B6C02" w:rsidRDefault="004D15C7" w:rsidP="004D15C7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7B6C02">
        <w:rPr>
          <w:rFonts w:ascii="Arial" w:hAnsi="Arial" w:cs="Arial"/>
          <w:b/>
          <w:bCs/>
          <w:sz w:val="24"/>
          <w:szCs w:val="24"/>
        </w:rPr>
        <w:t>Request for school to administer medication</w:t>
      </w:r>
    </w:p>
    <w:p w14:paraId="6656B15D" w14:textId="77777777" w:rsidR="004D15C7" w:rsidRPr="007B6C02" w:rsidRDefault="004D15C7" w:rsidP="004D15C7">
      <w:pPr>
        <w:rPr>
          <w:rFonts w:ascii="Arial" w:hAnsi="Arial" w:cs="Arial"/>
          <w:sz w:val="24"/>
          <w:szCs w:val="24"/>
        </w:rPr>
      </w:pPr>
      <w:r w:rsidRPr="007B6C02">
        <w:rPr>
          <w:rFonts w:ascii="Arial" w:hAnsi="Arial" w:cs="Arial"/>
          <w:sz w:val="24"/>
          <w:szCs w:val="24"/>
        </w:rPr>
        <w:t>Form for parents to complete if they wish the school to administer medication.</w:t>
      </w:r>
    </w:p>
    <w:p w14:paraId="26DF2370" w14:textId="746FCBFD" w:rsidR="004D15C7" w:rsidRDefault="004D15C7" w:rsidP="004D15C7">
      <w:pPr>
        <w:rPr>
          <w:rFonts w:ascii="Arial" w:hAnsi="Arial" w:cs="Arial"/>
          <w:sz w:val="24"/>
          <w:szCs w:val="24"/>
        </w:rPr>
      </w:pPr>
      <w:r w:rsidRPr="007B6C02">
        <w:rPr>
          <w:rFonts w:ascii="Arial" w:hAnsi="Arial" w:cs="Arial"/>
          <w:sz w:val="24"/>
          <w:szCs w:val="24"/>
        </w:rPr>
        <w:t>The school will not</w:t>
      </w:r>
      <w:r w:rsidR="007E03EE">
        <w:rPr>
          <w:rFonts w:ascii="Arial" w:hAnsi="Arial" w:cs="Arial"/>
          <w:sz w:val="24"/>
          <w:szCs w:val="24"/>
        </w:rPr>
        <w:t xml:space="preserve"> be able to </w:t>
      </w:r>
      <w:r w:rsidRPr="007B6C02">
        <w:rPr>
          <w:rFonts w:ascii="Arial" w:hAnsi="Arial" w:cs="Arial"/>
          <w:sz w:val="24"/>
          <w:szCs w:val="24"/>
        </w:rPr>
        <w:t xml:space="preserve">give your child medicine unless you complete and sign this </w:t>
      </w:r>
      <w:r>
        <w:rPr>
          <w:rFonts w:ascii="Arial" w:hAnsi="Arial" w:cs="Arial"/>
          <w:sz w:val="24"/>
          <w:szCs w:val="24"/>
        </w:rPr>
        <w:t>form, and the Principal</w:t>
      </w:r>
      <w:r w:rsidRPr="007B6C02">
        <w:rPr>
          <w:rFonts w:ascii="Arial" w:hAnsi="Arial" w:cs="Arial"/>
          <w:sz w:val="24"/>
          <w:szCs w:val="24"/>
        </w:rPr>
        <w:t xml:space="preserve"> has agreed that school</w:t>
      </w:r>
      <w:r>
        <w:rPr>
          <w:rFonts w:ascii="Arial" w:hAnsi="Arial" w:cs="Arial"/>
          <w:sz w:val="24"/>
          <w:szCs w:val="24"/>
        </w:rPr>
        <w:t xml:space="preserve"> </w:t>
      </w:r>
      <w:r w:rsidRPr="007B6C02">
        <w:rPr>
          <w:rFonts w:ascii="Arial" w:hAnsi="Arial" w:cs="Arial"/>
          <w:sz w:val="24"/>
          <w:szCs w:val="24"/>
        </w:rPr>
        <w:t>staff can administer the medication.</w:t>
      </w:r>
    </w:p>
    <w:p w14:paraId="595F53AE" w14:textId="77777777" w:rsidR="004D15C7" w:rsidRDefault="004D15C7" w:rsidP="004D15C7">
      <w:pPr>
        <w:rPr>
          <w:rFonts w:ascii="Arial" w:hAnsi="Arial" w:cs="Arial"/>
          <w:sz w:val="24"/>
          <w:szCs w:val="24"/>
        </w:rPr>
      </w:pPr>
      <w:r w:rsidRPr="0002708B">
        <w:rPr>
          <w:rFonts w:ascii="Arial" w:hAnsi="Arial" w:cs="Arial"/>
          <w:sz w:val="24"/>
          <w:szCs w:val="24"/>
        </w:rPr>
        <w:t>If more than one medicine is to be given a separate form should be completed for each one.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D15C7" w14:paraId="3C0F3F66" w14:textId="77777777" w:rsidTr="006C69A8">
        <w:tc>
          <w:tcPr>
            <w:tcW w:w="9016" w:type="dxa"/>
            <w:gridSpan w:val="2"/>
            <w:shd w:val="clear" w:color="auto" w:fill="D9E2F3" w:themeFill="accent1" w:themeFillTint="33"/>
          </w:tcPr>
          <w:p w14:paraId="391A2BCE" w14:textId="77777777" w:rsidR="004D15C7" w:rsidRPr="007B6C02" w:rsidRDefault="004D15C7" w:rsidP="006C69A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B6C02">
              <w:rPr>
                <w:rFonts w:ascii="Arial" w:hAnsi="Arial" w:cs="Arial"/>
                <w:b/>
                <w:sz w:val="24"/>
                <w:szCs w:val="24"/>
              </w:rPr>
              <w:t>Pupil Details</w:t>
            </w:r>
          </w:p>
        </w:tc>
      </w:tr>
      <w:tr w:rsidR="004D15C7" w14:paraId="31FA9849" w14:textId="77777777" w:rsidTr="006C69A8">
        <w:tc>
          <w:tcPr>
            <w:tcW w:w="4508" w:type="dxa"/>
          </w:tcPr>
          <w:p w14:paraId="3000036C" w14:textId="77777777" w:rsidR="004D15C7" w:rsidRDefault="004D15C7" w:rsidP="006C69A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Name</w:t>
            </w:r>
          </w:p>
        </w:tc>
        <w:tc>
          <w:tcPr>
            <w:tcW w:w="4508" w:type="dxa"/>
          </w:tcPr>
          <w:p w14:paraId="0B901822" w14:textId="77777777" w:rsidR="004D15C7" w:rsidRDefault="004D15C7" w:rsidP="006C69A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D15C7" w14:paraId="232CF63F" w14:textId="77777777" w:rsidTr="006C69A8">
        <w:tc>
          <w:tcPr>
            <w:tcW w:w="4508" w:type="dxa"/>
          </w:tcPr>
          <w:p w14:paraId="75B0EA61" w14:textId="77777777" w:rsidR="004D15C7" w:rsidRDefault="004D15C7" w:rsidP="006C69A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M/F</w:t>
            </w:r>
          </w:p>
        </w:tc>
        <w:tc>
          <w:tcPr>
            <w:tcW w:w="4508" w:type="dxa"/>
          </w:tcPr>
          <w:p w14:paraId="1F1C7E7B" w14:textId="77777777" w:rsidR="004D15C7" w:rsidRDefault="004D15C7" w:rsidP="006C69A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D15C7" w14:paraId="4D43B285" w14:textId="77777777" w:rsidTr="006C69A8">
        <w:tc>
          <w:tcPr>
            <w:tcW w:w="4508" w:type="dxa"/>
          </w:tcPr>
          <w:p w14:paraId="0EEFA642" w14:textId="77777777" w:rsidR="004D15C7" w:rsidRDefault="004D15C7" w:rsidP="006C69A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Date of Birth</w:t>
            </w:r>
          </w:p>
        </w:tc>
        <w:tc>
          <w:tcPr>
            <w:tcW w:w="4508" w:type="dxa"/>
          </w:tcPr>
          <w:p w14:paraId="1AC9DD83" w14:textId="77777777" w:rsidR="004D15C7" w:rsidRDefault="004D15C7" w:rsidP="006C69A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D15C7" w14:paraId="4461214A" w14:textId="77777777" w:rsidTr="006C69A8">
        <w:tc>
          <w:tcPr>
            <w:tcW w:w="4508" w:type="dxa"/>
          </w:tcPr>
          <w:p w14:paraId="3924808B" w14:textId="77777777" w:rsidR="004D15C7" w:rsidRDefault="004D15C7" w:rsidP="006C69A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Address</w:t>
            </w:r>
          </w:p>
        </w:tc>
        <w:tc>
          <w:tcPr>
            <w:tcW w:w="4508" w:type="dxa"/>
          </w:tcPr>
          <w:p w14:paraId="4864215F" w14:textId="77777777" w:rsidR="004D15C7" w:rsidRDefault="004D15C7" w:rsidP="006C69A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D15C7" w14:paraId="02A52035" w14:textId="77777777" w:rsidTr="006C69A8">
        <w:tc>
          <w:tcPr>
            <w:tcW w:w="9016" w:type="dxa"/>
            <w:gridSpan w:val="2"/>
            <w:shd w:val="clear" w:color="auto" w:fill="D9E2F3" w:themeFill="accent1" w:themeFillTint="33"/>
          </w:tcPr>
          <w:p w14:paraId="5D46DD50" w14:textId="77777777" w:rsidR="004D15C7" w:rsidRPr="007B6C02" w:rsidRDefault="004D15C7" w:rsidP="006C69A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Parent/C</w:t>
            </w:r>
            <w:r w:rsidRPr="007B6C02">
              <w:rPr>
                <w:rFonts w:ascii="Arial" w:hAnsi="Arial" w:cs="Arial"/>
                <w:b/>
                <w:sz w:val="24"/>
                <w:szCs w:val="24"/>
              </w:rPr>
              <w:t>arer Details</w:t>
            </w:r>
          </w:p>
        </w:tc>
      </w:tr>
      <w:tr w:rsidR="004D15C7" w14:paraId="10E9AAEE" w14:textId="77777777" w:rsidTr="006C69A8">
        <w:tc>
          <w:tcPr>
            <w:tcW w:w="4508" w:type="dxa"/>
          </w:tcPr>
          <w:p w14:paraId="13D13213" w14:textId="77777777" w:rsidR="004D15C7" w:rsidRDefault="004D15C7" w:rsidP="006C69A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Name</w:t>
            </w:r>
          </w:p>
        </w:tc>
        <w:tc>
          <w:tcPr>
            <w:tcW w:w="4508" w:type="dxa"/>
          </w:tcPr>
          <w:p w14:paraId="5B7ACBCF" w14:textId="77777777" w:rsidR="004D15C7" w:rsidRDefault="004D15C7" w:rsidP="006C69A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D15C7" w14:paraId="1FB904C0" w14:textId="77777777" w:rsidTr="006C69A8">
        <w:tc>
          <w:tcPr>
            <w:tcW w:w="4508" w:type="dxa"/>
          </w:tcPr>
          <w:p w14:paraId="6F4F210F" w14:textId="77777777" w:rsidR="004D15C7" w:rsidRDefault="004D15C7" w:rsidP="006C69A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Relationship to pupil</w:t>
            </w:r>
          </w:p>
        </w:tc>
        <w:tc>
          <w:tcPr>
            <w:tcW w:w="4508" w:type="dxa"/>
          </w:tcPr>
          <w:p w14:paraId="49B429EB" w14:textId="77777777" w:rsidR="004D15C7" w:rsidRDefault="004D15C7" w:rsidP="006C69A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D15C7" w14:paraId="44B9715B" w14:textId="77777777" w:rsidTr="006C69A8">
        <w:tc>
          <w:tcPr>
            <w:tcW w:w="4508" w:type="dxa"/>
          </w:tcPr>
          <w:p w14:paraId="17F7EE34" w14:textId="77777777" w:rsidR="004D15C7" w:rsidRDefault="004D15C7" w:rsidP="006C69A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Address</w:t>
            </w:r>
          </w:p>
        </w:tc>
        <w:tc>
          <w:tcPr>
            <w:tcW w:w="4508" w:type="dxa"/>
          </w:tcPr>
          <w:p w14:paraId="1D79FA10" w14:textId="77777777" w:rsidR="004D15C7" w:rsidRDefault="004D15C7" w:rsidP="006C69A8">
            <w:pPr>
              <w:rPr>
                <w:rFonts w:ascii="Arial" w:hAnsi="Arial" w:cs="Arial"/>
                <w:sz w:val="24"/>
                <w:szCs w:val="24"/>
              </w:rPr>
            </w:pPr>
          </w:p>
          <w:p w14:paraId="6B7B01FD" w14:textId="77777777" w:rsidR="004D15C7" w:rsidRDefault="004D15C7" w:rsidP="006C69A8">
            <w:pPr>
              <w:rPr>
                <w:rFonts w:ascii="Arial" w:hAnsi="Arial" w:cs="Arial"/>
                <w:sz w:val="24"/>
                <w:szCs w:val="24"/>
              </w:rPr>
            </w:pPr>
          </w:p>
          <w:p w14:paraId="6908405E" w14:textId="77777777" w:rsidR="004D15C7" w:rsidRDefault="004D15C7" w:rsidP="006C69A8">
            <w:pPr>
              <w:rPr>
                <w:rFonts w:ascii="Arial" w:hAnsi="Arial" w:cs="Arial"/>
                <w:sz w:val="24"/>
                <w:szCs w:val="24"/>
              </w:rPr>
            </w:pPr>
          </w:p>
          <w:p w14:paraId="7C9A40EB" w14:textId="77777777" w:rsidR="004D15C7" w:rsidRDefault="004D15C7" w:rsidP="006C69A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D15C7" w14:paraId="73A268A4" w14:textId="77777777" w:rsidTr="006C69A8">
        <w:tc>
          <w:tcPr>
            <w:tcW w:w="4508" w:type="dxa"/>
          </w:tcPr>
          <w:p w14:paraId="193E7ED0" w14:textId="77777777" w:rsidR="004D15C7" w:rsidRDefault="004D15C7" w:rsidP="006C69A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Contact number (daytime)</w:t>
            </w:r>
          </w:p>
        </w:tc>
        <w:tc>
          <w:tcPr>
            <w:tcW w:w="4508" w:type="dxa"/>
          </w:tcPr>
          <w:p w14:paraId="0D93A15F" w14:textId="77777777" w:rsidR="004D15C7" w:rsidRDefault="004D15C7" w:rsidP="006C69A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D15C7" w14:paraId="50A1EADC" w14:textId="77777777" w:rsidTr="006C69A8">
        <w:tc>
          <w:tcPr>
            <w:tcW w:w="9016" w:type="dxa"/>
            <w:gridSpan w:val="2"/>
            <w:shd w:val="clear" w:color="auto" w:fill="D9E2F3" w:themeFill="accent1" w:themeFillTint="33"/>
          </w:tcPr>
          <w:p w14:paraId="38953F15" w14:textId="77777777" w:rsidR="004D15C7" w:rsidRPr="007B6C02" w:rsidRDefault="004D15C7" w:rsidP="006C69A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B6C02">
              <w:rPr>
                <w:rFonts w:ascii="Arial" w:hAnsi="Arial" w:cs="Arial"/>
                <w:b/>
                <w:sz w:val="24"/>
                <w:szCs w:val="24"/>
              </w:rPr>
              <w:t>Medication</w:t>
            </w:r>
          </w:p>
        </w:tc>
      </w:tr>
      <w:tr w:rsidR="004D15C7" w14:paraId="661E6D82" w14:textId="77777777" w:rsidTr="006C69A8">
        <w:tc>
          <w:tcPr>
            <w:tcW w:w="4508" w:type="dxa"/>
          </w:tcPr>
          <w:p w14:paraId="6EBBD8C7" w14:textId="77777777" w:rsidR="004D15C7" w:rsidRDefault="004D15C7" w:rsidP="006C69A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Condition or illness</w:t>
            </w:r>
          </w:p>
        </w:tc>
        <w:tc>
          <w:tcPr>
            <w:tcW w:w="4508" w:type="dxa"/>
          </w:tcPr>
          <w:p w14:paraId="377848D9" w14:textId="77777777" w:rsidR="004D15C7" w:rsidRDefault="004D15C7" w:rsidP="006C69A8">
            <w:pPr>
              <w:rPr>
                <w:rFonts w:ascii="Arial" w:hAnsi="Arial" w:cs="Arial"/>
                <w:sz w:val="24"/>
                <w:szCs w:val="24"/>
              </w:rPr>
            </w:pPr>
          </w:p>
          <w:p w14:paraId="1C8F7EBB" w14:textId="77777777" w:rsidR="004D15C7" w:rsidRDefault="004D15C7" w:rsidP="006C69A8">
            <w:pPr>
              <w:rPr>
                <w:rFonts w:ascii="Arial" w:hAnsi="Arial" w:cs="Arial"/>
                <w:sz w:val="24"/>
                <w:szCs w:val="24"/>
              </w:rPr>
            </w:pPr>
          </w:p>
          <w:p w14:paraId="47FD93DD" w14:textId="77777777" w:rsidR="004D15C7" w:rsidRDefault="004D15C7" w:rsidP="006C69A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D15C7" w14:paraId="24075EAC" w14:textId="77777777" w:rsidTr="006C69A8">
        <w:tc>
          <w:tcPr>
            <w:tcW w:w="4508" w:type="dxa"/>
          </w:tcPr>
          <w:p w14:paraId="385C0778" w14:textId="77777777" w:rsidR="004D15C7" w:rsidRDefault="004D15C7" w:rsidP="006C69A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Name/Type of medication (as described on the container)</w:t>
            </w:r>
          </w:p>
          <w:p w14:paraId="3D974802" w14:textId="77777777" w:rsidR="004D15C7" w:rsidRDefault="004D15C7" w:rsidP="006C69A8">
            <w:pPr>
              <w:rPr>
                <w:rFonts w:ascii="Arial" w:hAnsi="Arial" w:cs="Arial"/>
                <w:sz w:val="24"/>
                <w:szCs w:val="24"/>
              </w:rPr>
            </w:pPr>
            <w:r w:rsidRPr="007B6C02">
              <w:rPr>
                <w:rFonts w:ascii="Arial" w:hAnsi="Arial" w:cs="Arial"/>
                <w:sz w:val="24"/>
                <w:szCs w:val="24"/>
              </w:rPr>
              <w:t>Note: Medicines must be in the original container as dispensed by the pharmacy</w:t>
            </w:r>
          </w:p>
        </w:tc>
        <w:tc>
          <w:tcPr>
            <w:tcW w:w="4508" w:type="dxa"/>
          </w:tcPr>
          <w:p w14:paraId="6FB23E27" w14:textId="77777777" w:rsidR="004D15C7" w:rsidRDefault="004D15C7" w:rsidP="006C69A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D15C7" w14:paraId="03D0F629" w14:textId="77777777" w:rsidTr="006C69A8">
        <w:tc>
          <w:tcPr>
            <w:tcW w:w="4508" w:type="dxa"/>
          </w:tcPr>
          <w:p w14:paraId="49C7B3BE" w14:textId="77777777" w:rsidR="004D15C7" w:rsidRDefault="004D15C7" w:rsidP="006C69A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Date dispensed</w:t>
            </w:r>
          </w:p>
        </w:tc>
        <w:tc>
          <w:tcPr>
            <w:tcW w:w="4508" w:type="dxa"/>
          </w:tcPr>
          <w:p w14:paraId="0D474FE7" w14:textId="77777777" w:rsidR="004D15C7" w:rsidRDefault="004D15C7" w:rsidP="006C69A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D15C7" w14:paraId="227DC70B" w14:textId="77777777" w:rsidTr="006C69A8">
        <w:tc>
          <w:tcPr>
            <w:tcW w:w="4508" w:type="dxa"/>
          </w:tcPr>
          <w:p w14:paraId="028040F0" w14:textId="77777777" w:rsidR="004D15C7" w:rsidRDefault="004D15C7" w:rsidP="006C69A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Name and phone no. of GP</w:t>
            </w:r>
          </w:p>
        </w:tc>
        <w:tc>
          <w:tcPr>
            <w:tcW w:w="4508" w:type="dxa"/>
          </w:tcPr>
          <w:p w14:paraId="0D47F9F4" w14:textId="77777777" w:rsidR="004D15C7" w:rsidRDefault="004D15C7" w:rsidP="006C69A8">
            <w:pPr>
              <w:rPr>
                <w:rFonts w:ascii="Arial" w:hAnsi="Arial" w:cs="Arial"/>
                <w:sz w:val="24"/>
                <w:szCs w:val="24"/>
              </w:rPr>
            </w:pPr>
          </w:p>
          <w:p w14:paraId="1D4CB30D" w14:textId="77777777" w:rsidR="004D15C7" w:rsidRDefault="004D15C7" w:rsidP="006C69A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D15C7" w14:paraId="0631CECE" w14:textId="77777777" w:rsidTr="006C69A8">
        <w:tc>
          <w:tcPr>
            <w:tcW w:w="4508" w:type="dxa"/>
          </w:tcPr>
          <w:p w14:paraId="4E49A69B" w14:textId="77777777" w:rsidR="004D15C7" w:rsidRPr="007B6C02" w:rsidRDefault="004D15C7" w:rsidP="006C69A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Expiry date</w:t>
            </w:r>
          </w:p>
        </w:tc>
        <w:tc>
          <w:tcPr>
            <w:tcW w:w="4508" w:type="dxa"/>
          </w:tcPr>
          <w:p w14:paraId="7A8973F1" w14:textId="77777777" w:rsidR="004D15C7" w:rsidRDefault="004D15C7" w:rsidP="006C69A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D15C7" w14:paraId="1D2583BE" w14:textId="77777777" w:rsidTr="006C69A8">
        <w:tc>
          <w:tcPr>
            <w:tcW w:w="4508" w:type="dxa"/>
          </w:tcPr>
          <w:p w14:paraId="3FD757D4" w14:textId="77777777" w:rsidR="004D15C7" w:rsidRDefault="004D15C7" w:rsidP="006C69A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Dosage</w:t>
            </w:r>
          </w:p>
        </w:tc>
        <w:tc>
          <w:tcPr>
            <w:tcW w:w="4508" w:type="dxa"/>
          </w:tcPr>
          <w:p w14:paraId="43513330" w14:textId="77777777" w:rsidR="004D15C7" w:rsidRDefault="004D15C7" w:rsidP="006C69A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D15C7" w14:paraId="0653D0E4" w14:textId="77777777" w:rsidTr="006C69A8">
        <w:tc>
          <w:tcPr>
            <w:tcW w:w="4508" w:type="dxa"/>
          </w:tcPr>
          <w:p w14:paraId="433BD88E" w14:textId="77777777" w:rsidR="004D15C7" w:rsidRDefault="004D15C7" w:rsidP="006C69A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Method</w:t>
            </w:r>
          </w:p>
        </w:tc>
        <w:tc>
          <w:tcPr>
            <w:tcW w:w="4508" w:type="dxa"/>
          </w:tcPr>
          <w:p w14:paraId="69EF92D4" w14:textId="77777777" w:rsidR="004D15C7" w:rsidRDefault="004D15C7" w:rsidP="006C69A8">
            <w:pPr>
              <w:rPr>
                <w:rFonts w:ascii="Arial" w:hAnsi="Arial" w:cs="Arial"/>
                <w:sz w:val="24"/>
                <w:szCs w:val="24"/>
              </w:rPr>
            </w:pPr>
          </w:p>
          <w:p w14:paraId="26E0C7A7" w14:textId="77777777" w:rsidR="004D15C7" w:rsidRDefault="004D15C7" w:rsidP="006C69A8">
            <w:pPr>
              <w:rPr>
                <w:rFonts w:ascii="Arial" w:hAnsi="Arial" w:cs="Arial"/>
                <w:sz w:val="24"/>
                <w:szCs w:val="24"/>
              </w:rPr>
            </w:pPr>
          </w:p>
          <w:p w14:paraId="18581615" w14:textId="77777777" w:rsidR="004D15C7" w:rsidRDefault="004D15C7" w:rsidP="006C69A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D15C7" w14:paraId="7360864C" w14:textId="77777777" w:rsidTr="006C69A8">
        <w:tc>
          <w:tcPr>
            <w:tcW w:w="4508" w:type="dxa"/>
          </w:tcPr>
          <w:p w14:paraId="58816337" w14:textId="77777777" w:rsidR="004D15C7" w:rsidRDefault="004D15C7" w:rsidP="006C69A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Start</w:t>
            </w:r>
            <w:r w:rsidRPr="007B6C02">
              <w:rPr>
                <w:rFonts w:ascii="Arial" w:hAnsi="Arial" w:cs="Arial"/>
                <w:sz w:val="24"/>
                <w:szCs w:val="24"/>
              </w:rPr>
              <w:t xml:space="preserve"> Date for school to administer Medicine:</w:t>
            </w:r>
          </w:p>
        </w:tc>
        <w:tc>
          <w:tcPr>
            <w:tcW w:w="4508" w:type="dxa"/>
          </w:tcPr>
          <w:p w14:paraId="76C80B25" w14:textId="77777777" w:rsidR="004D15C7" w:rsidRDefault="004D15C7" w:rsidP="006C69A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D15C7" w14:paraId="345EF6D3" w14:textId="77777777" w:rsidTr="006C69A8">
        <w:tc>
          <w:tcPr>
            <w:tcW w:w="4508" w:type="dxa"/>
          </w:tcPr>
          <w:p w14:paraId="590CF530" w14:textId="77777777" w:rsidR="004D15C7" w:rsidRDefault="004D15C7" w:rsidP="006C69A8">
            <w:pPr>
              <w:rPr>
                <w:rFonts w:ascii="Arial" w:hAnsi="Arial" w:cs="Arial"/>
                <w:sz w:val="24"/>
                <w:szCs w:val="24"/>
              </w:rPr>
            </w:pPr>
            <w:r w:rsidRPr="007B6C02">
              <w:rPr>
                <w:rFonts w:ascii="Arial" w:hAnsi="Arial" w:cs="Arial"/>
                <w:sz w:val="24"/>
                <w:szCs w:val="24"/>
              </w:rPr>
              <w:t>End Date fo</w:t>
            </w:r>
            <w:r>
              <w:rPr>
                <w:rFonts w:ascii="Arial" w:hAnsi="Arial" w:cs="Arial"/>
                <w:sz w:val="24"/>
                <w:szCs w:val="24"/>
              </w:rPr>
              <w:t>r school to administer Medicine</w:t>
            </w:r>
          </w:p>
        </w:tc>
        <w:tc>
          <w:tcPr>
            <w:tcW w:w="4508" w:type="dxa"/>
          </w:tcPr>
          <w:p w14:paraId="61271BB6" w14:textId="77777777" w:rsidR="004D15C7" w:rsidRDefault="004D15C7" w:rsidP="006C69A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31464BF" w14:textId="77777777" w:rsidR="007E03EE" w:rsidRDefault="007E03EE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D15C7" w14:paraId="1D124D77" w14:textId="77777777" w:rsidTr="006C69A8">
        <w:tc>
          <w:tcPr>
            <w:tcW w:w="4508" w:type="dxa"/>
          </w:tcPr>
          <w:p w14:paraId="3A2FD119" w14:textId="7FF19CAC" w:rsidR="004D15C7" w:rsidRPr="007B6C02" w:rsidRDefault="004D15C7" w:rsidP="006C69A8">
            <w:pPr>
              <w:rPr>
                <w:rFonts w:ascii="Arial" w:hAnsi="Arial" w:cs="Arial"/>
                <w:sz w:val="24"/>
                <w:szCs w:val="24"/>
              </w:rPr>
            </w:pPr>
            <w:r w:rsidRPr="007B6C02">
              <w:rPr>
                <w:rFonts w:ascii="Arial" w:hAnsi="Arial" w:cs="Arial"/>
                <w:sz w:val="24"/>
                <w:szCs w:val="24"/>
              </w:rPr>
              <w:lastRenderedPageBreak/>
              <w:t>Special Precautions:</w:t>
            </w:r>
          </w:p>
          <w:p w14:paraId="7E7C5623" w14:textId="77777777" w:rsidR="004D15C7" w:rsidRDefault="004D15C7" w:rsidP="006C69A8">
            <w:pPr>
              <w:rPr>
                <w:rFonts w:ascii="Arial" w:hAnsi="Arial" w:cs="Arial"/>
                <w:sz w:val="24"/>
                <w:szCs w:val="24"/>
              </w:rPr>
            </w:pPr>
          </w:p>
          <w:p w14:paraId="57757AC1" w14:textId="77777777" w:rsidR="004D15C7" w:rsidRDefault="004D15C7" w:rsidP="006C69A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8" w:type="dxa"/>
          </w:tcPr>
          <w:p w14:paraId="50F333AD" w14:textId="77777777" w:rsidR="004D15C7" w:rsidRDefault="004D15C7" w:rsidP="006C69A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D15C7" w14:paraId="33A50548" w14:textId="77777777" w:rsidTr="006C69A8">
        <w:tc>
          <w:tcPr>
            <w:tcW w:w="4508" w:type="dxa"/>
          </w:tcPr>
          <w:p w14:paraId="62328AFF" w14:textId="77777777" w:rsidR="004D15C7" w:rsidRPr="007B6C02" w:rsidRDefault="004D15C7" w:rsidP="006C69A8">
            <w:pPr>
              <w:rPr>
                <w:rFonts w:ascii="Arial" w:hAnsi="Arial" w:cs="Arial"/>
                <w:sz w:val="24"/>
                <w:szCs w:val="24"/>
              </w:rPr>
            </w:pPr>
            <w:r w:rsidRPr="007B6C02">
              <w:rPr>
                <w:rFonts w:ascii="Arial" w:hAnsi="Arial" w:cs="Arial"/>
                <w:sz w:val="24"/>
                <w:szCs w:val="24"/>
              </w:rPr>
              <w:t>Possible side effects:</w:t>
            </w:r>
          </w:p>
          <w:p w14:paraId="480B3E64" w14:textId="77777777" w:rsidR="004D15C7" w:rsidRPr="007B6C02" w:rsidRDefault="004D15C7" w:rsidP="006C69A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8" w:type="dxa"/>
          </w:tcPr>
          <w:p w14:paraId="72654F6D" w14:textId="77777777" w:rsidR="004D15C7" w:rsidRDefault="004D15C7" w:rsidP="006C69A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D15C7" w14:paraId="1D2B5E31" w14:textId="77777777" w:rsidTr="006C69A8">
        <w:tc>
          <w:tcPr>
            <w:tcW w:w="4508" w:type="dxa"/>
          </w:tcPr>
          <w:p w14:paraId="5CC85839" w14:textId="77777777" w:rsidR="004D15C7" w:rsidRPr="007B6C02" w:rsidRDefault="004D15C7" w:rsidP="006C69A8">
            <w:pPr>
              <w:rPr>
                <w:rFonts w:ascii="Arial" w:hAnsi="Arial" w:cs="Arial"/>
                <w:sz w:val="24"/>
                <w:szCs w:val="24"/>
              </w:rPr>
            </w:pPr>
            <w:r w:rsidRPr="007B6C02">
              <w:rPr>
                <w:rFonts w:ascii="Arial" w:hAnsi="Arial" w:cs="Arial"/>
                <w:sz w:val="24"/>
                <w:szCs w:val="24"/>
              </w:rPr>
              <w:t>Any other instructions:</w:t>
            </w:r>
          </w:p>
        </w:tc>
        <w:tc>
          <w:tcPr>
            <w:tcW w:w="4508" w:type="dxa"/>
          </w:tcPr>
          <w:p w14:paraId="0CED5DF9" w14:textId="77777777" w:rsidR="004D15C7" w:rsidRDefault="004D15C7" w:rsidP="006C69A8">
            <w:pPr>
              <w:rPr>
                <w:rFonts w:ascii="Arial" w:hAnsi="Arial" w:cs="Arial"/>
                <w:sz w:val="24"/>
                <w:szCs w:val="24"/>
              </w:rPr>
            </w:pPr>
          </w:p>
          <w:p w14:paraId="093AD614" w14:textId="77777777" w:rsidR="004D15C7" w:rsidRDefault="004D15C7" w:rsidP="006C69A8">
            <w:pPr>
              <w:rPr>
                <w:rFonts w:ascii="Arial" w:hAnsi="Arial" w:cs="Arial"/>
                <w:sz w:val="24"/>
                <w:szCs w:val="24"/>
              </w:rPr>
            </w:pPr>
          </w:p>
          <w:p w14:paraId="31336EB8" w14:textId="77777777" w:rsidR="004D15C7" w:rsidRDefault="004D15C7" w:rsidP="006C69A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D15C7" w14:paraId="117914DB" w14:textId="77777777" w:rsidTr="006C69A8">
        <w:tc>
          <w:tcPr>
            <w:tcW w:w="4508" w:type="dxa"/>
          </w:tcPr>
          <w:p w14:paraId="23C92D02" w14:textId="77777777" w:rsidR="004D15C7" w:rsidRPr="007B6C02" w:rsidRDefault="004D15C7" w:rsidP="006C69A8">
            <w:pPr>
              <w:rPr>
                <w:rFonts w:ascii="Arial" w:hAnsi="Arial" w:cs="Arial"/>
                <w:sz w:val="24"/>
                <w:szCs w:val="24"/>
              </w:rPr>
            </w:pPr>
            <w:r w:rsidRPr="007B6C02">
              <w:rPr>
                <w:rFonts w:ascii="Arial" w:hAnsi="Arial" w:cs="Arial"/>
                <w:sz w:val="24"/>
                <w:szCs w:val="24"/>
              </w:rPr>
              <w:t>Self-administration: Yes/No (delete as appropriate)</w:t>
            </w:r>
          </w:p>
        </w:tc>
        <w:tc>
          <w:tcPr>
            <w:tcW w:w="4508" w:type="dxa"/>
          </w:tcPr>
          <w:p w14:paraId="77D069D5" w14:textId="77777777" w:rsidR="004D15C7" w:rsidRDefault="004D15C7" w:rsidP="006C69A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D15C7" w14:paraId="08357466" w14:textId="77777777" w:rsidTr="006C69A8">
        <w:tc>
          <w:tcPr>
            <w:tcW w:w="4508" w:type="dxa"/>
          </w:tcPr>
          <w:p w14:paraId="6D21CE6D" w14:textId="77777777" w:rsidR="004D15C7" w:rsidRPr="007B6C02" w:rsidRDefault="004D15C7" w:rsidP="006C69A8">
            <w:pPr>
              <w:rPr>
                <w:rFonts w:ascii="Arial" w:hAnsi="Arial" w:cs="Arial"/>
                <w:sz w:val="24"/>
                <w:szCs w:val="24"/>
              </w:rPr>
            </w:pPr>
            <w:r w:rsidRPr="007B6C02">
              <w:rPr>
                <w:rFonts w:ascii="Arial" w:hAnsi="Arial" w:cs="Arial"/>
                <w:sz w:val="24"/>
                <w:szCs w:val="24"/>
              </w:rPr>
              <w:t>Procedure to take in an Emergency</w:t>
            </w:r>
          </w:p>
        </w:tc>
        <w:tc>
          <w:tcPr>
            <w:tcW w:w="4508" w:type="dxa"/>
          </w:tcPr>
          <w:p w14:paraId="44F926A1" w14:textId="77777777" w:rsidR="004D15C7" w:rsidRDefault="004D15C7" w:rsidP="006C69A8">
            <w:pPr>
              <w:rPr>
                <w:rFonts w:ascii="Arial" w:hAnsi="Arial" w:cs="Arial"/>
                <w:sz w:val="24"/>
                <w:szCs w:val="24"/>
              </w:rPr>
            </w:pPr>
          </w:p>
          <w:p w14:paraId="254BD238" w14:textId="77777777" w:rsidR="004D15C7" w:rsidRDefault="004D15C7" w:rsidP="006C69A8">
            <w:pPr>
              <w:rPr>
                <w:rFonts w:ascii="Arial" w:hAnsi="Arial" w:cs="Arial"/>
                <w:sz w:val="24"/>
                <w:szCs w:val="24"/>
              </w:rPr>
            </w:pPr>
          </w:p>
          <w:p w14:paraId="68CC7F1D" w14:textId="77777777" w:rsidR="004D15C7" w:rsidRDefault="004D15C7" w:rsidP="006C69A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D15C7" w14:paraId="5D749A6B" w14:textId="77777777" w:rsidTr="006C69A8">
        <w:tc>
          <w:tcPr>
            <w:tcW w:w="4508" w:type="dxa"/>
          </w:tcPr>
          <w:p w14:paraId="05BF2003" w14:textId="77777777" w:rsidR="004D15C7" w:rsidRPr="007B6C02" w:rsidRDefault="004D15C7" w:rsidP="006C69A8">
            <w:pPr>
              <w:rPr>
                <w:rFonts w:ascii="Arial" w:hAnsi="Arial" w:cs="Arial"/>
                <w:sz w:val="24"/>
                <w:szCs w:val="24"/>
              </w:rPr>
            </w:pPr>
            <w:r w:rsidRPr="002630CF">
              <w:rPr>
                <w:rFonts w:ascii="Arial" w:hAnsi="Arial" w:cs="Arial"/>
                <w:sz w:val="24"/>
                <w:szCs w:val="24"/>
              </w:rPr>
              <w:t>Agreed review date if applicable</w:t>
            </w:r>
          </w:p>
        </w:tc>
        <w:tc>
          <w:tcPr>
            <w:tcW w:w="4508" w:type="dxa"/>
          </w:tcPr>
          <w:p w14:paraId="103BB3FD" w14:textId="77777777" w:rsidR="004D15C7" w:rsidRDefault="004D15C7" w:rsidP="006C69A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D15C7" w14:paraId="1E0EB226" w14:textId="77777777" w:rsidTr="006C69A8">
        <w:tc>
          <w:tcPr>
            <w:tcW w:w="9016" w:type="dxa"/>
            <w:gridSpan w:val="2"/>
            <w:shd w:val="clear" w:color="auto" w:fill="D9E2F3" w:themeFill="accent1" w:themeFillTint="33"/>
          </w:tcPr>
          <w:p w14:paraId="5D54ECD6" w14:textId="77777777" w:rsidR="004D15C7" w:rsidRPr="0002708B" w:rsidRDefault="004D15C7" w:rsidP="006C69A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2708B">
              <w:rPr>
                <w:rFonts w:ascii="Arial" w:hAnsi="Arial" w:cs="Arial"/>
                <w:b/>
                <w:sz w:val="24"/>
                <w:szCs w:val="24"/>
              </w:rPr>
              <w:t>Parent Signature</w:t>
            </w:r>
          </w:p>
        </w:tc>
      </w:tr>
      <w:tr w:rsidR="004D15C7" w14:paraId="109A3FA1" w14:textId="77777777" w:rsidTr="006C69A8">
        <w:tc>
          <w:tcPr>
            <w:tcW w:w="9016" w:type="dxa"/>
            <w:gridSpan w:val="2"/>
          </w:tcPr>
          <w:p w14:paraId="34D51E91" w14:textId="77777777" w:rsidR="004D15C7" w:rsidRDefault="004D15C7" w:rsidP="006C69A8">
            <w:pPr>
              <w:rPr>
                <w:rFonts w:ascii="Arial" w:hAnsi="Arial" w:cs="Arial"/>
                <w:sz w:val="24"/>
                <w:szCs w:val="24"/>
              </w:rPr>
            </w:pPr>
          </w:p>
          <w:p w14:paraId="6F027471" w14:textId="77777777" w:rsidR="004D15C7" w:rsidRPr="0002708B" w:rsidRDefault="004D15C7" w:rsidP="006C69A8">
            <w:pPr>
              <w:rPr>
                <w:rFonts w:ascii="Arial" w:hAnsi="Arial" w:cs="Arial"/>
                <w:sz w:val="24"/>
                <w:szCs w:val="24"/>
              </w:rPr>
            </w:pPr>
            <w:r w:rsidRPr="0002708B">
              <w:rPr>
                <w:rFonts w:ascii="Arial" w:hAnsi="Arial" w:cs="Arial"/>
                <w:sz w:val="24"/>
                <w:szCs w:val="24"/>
              </w:rPr>
              <w:t>I understand that I must deli</w:t>
            </w:r>
            <w:r>
              <w:rPr>
                <w:rFonts w:ascii="Arial" w:hAnsi="Arial" w:cs="Arial"/>
                <w:sz w:val="24"/>
                <w:szCs w:val="24"/>
              </w:rPr>
              <w:t>ver the medicine personally to a member of staff in t</w:t>
            </w:r>
            <w:r w:rsidRPr="0002708B">
              <w:rPr>
                <w:rFonts w:ascii="Arial" w:hAnsi="Arial" w:cs="Arial"/>
                <w:sz w:val="24"/>
                <w:szCs w:val="24"/>
              </w:rPr>
              <w:t>he school office and accept that this is a service that the school/setting is not obliged to undertake.</w:t>
            </w:r>
          </w:p>
          <w:p w14:paraId="4C3A161A" w14:textId="77777777" w:rsidR="004D15C7" w:rsidRDefault="004D15C7" w:rsidP="006C69A8">
            <w:pPr>
              <w:rPr>
                <w:rFonts w:ascii="Arial" w:hAnsi="Arial" w:cs="Arial"/>
                <w:sz w:val="24"/>
                <w:szCs w:val="24"/>
              </w:rPr>
            </w:pPr>
            <w:r w:rsidRPr="0002708B">
              <w:rPr>
                <w:rFonts w:ascii="Arial" w:hAnsi="Arial" w:cs="Arial"/>
                <w:sz w:val="24"/>
                <w:szCs w:val="24"/>
              </w:rPr>
              <w:t>The above information is, to the best of my knowledge, accurate at the time of writing and I give consent to school/setting staff administering medicine in accordance with the school policy. I will inform the school immediately, in writing, if there is any change in dosage or frequency of the medication or if the medicine is stopped.</w:t>
            </w:r>
          </w:p>
          <w:p w14:paraId="6B6EB171" w14:textId="77777777" w:rsidR="004D15C7" w:rsidRDefault="004D15C7" w:rsidP="006C69A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D15C7" w14:paraId="724049FE" w14:textId="77777777" w:rsidTr="006C69A8">
        <w:tc>
          <w:tcPr>
            <w:tcW w:w="4508" w:type="dxa"/>
          </w:tcPr>
          <w:p w14:paraId="5F13FD28" w14:textId="77777777" w:rsidR="004D15C7" w:rsidRDefault="004D15C7" w:rsidP="006C69A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Signature</w:t>
            </w:r>
          </w:p>
          <w:p w14:paraId="0887B578" w14:textId="77777777" w:rsidR="007E03EE" w:rsidRPr="007B6C02" w:rsidRDefault="007E03EE" w:rsidP="006C69A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8" w:type="dxa"/>
          </w:tcPr>
          <w:p w14:paraId="594975FD" w14:textId="77777777" w:rsidR="004D15C7" w:rsidRDefault="004D15C7" w:rsidP="006C69A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D15C7" w14:paraId="5842818B" w14:textId="77777777" w:rsidTr="006C69A8">
        <w:tc>
          <w:tcPr>
            <w:tcW w:w="4508" w:type="dxa"/>
          </w:tcPr>
          <w:p w14:paraId="1CE3DFB8" w14:textId="77777777" w:rsidR="004D15C7" w:rsidRDefault="004D15C7" w:rsidP="006C69A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Print name</w:t>
            </w:r>
          </w:p>
          <w:p w14:paraId="2763825F" w14:textId="77777777" w:rsidR="007E03EE" w:rsidRPr="007B6C02" w:rsidRDefault="007E03EE" w:rsidP="006C69A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8" w:type="dxa"/>
          </w:tcPr>
          <w:p w14:paraId="2F8D3BF9" w14:textId="77777777" w:rsidR="004D15C7" w:rsidRDefault="004D15C7" w:rsidP="006C69A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D15C7" w14:paraId="6B6249CE" w14:textId="77777777" w:rsidTr="006C69A8">
        <w:tc>
          <w:tcPr>
            <w:tcW w:w="4508" w:type="dxa"/>
          </w:tcPr>
          <w:p w14:paraId="6D0A56CE" w14:textId="77777777" w:rsidR="004D15C7" w:rsidRDefault="004D15C7" w:rsidP="006C69A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Date</w:t>
            </w:r>
          </w:p>
          <w:p w14:paraId="0A709348" w14:textId="77777777" w:rsidR="007E03EE" w:rsidRDefault="007E03EE" w:rsidP="006C69A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8" w:type="dxa"/>
          </w:tcPr>
          <w:p w14:paraId="1BCEE635" w14:textId="77777777" w:rsidR="004D15C7" w:rsidRDefault="004D15C7" w:rsidP="006C69A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D15C7" w14:paraId="529ED72C" w14:textId="77777777" w:rsidTr="006C69A8">
        <w:tc>
          <w:tcPr>
            <w:tcW w:w="9016" w:type="dxa"/>
            <w:gridSpan w:val="2"/>
            <w:shd w:val="clear" w:color="auto" w:fill="D9E2F3" w:themeFill="accent1" w:themeFillTint="33"/>
          </w:tcPr>
          <w:p w14:paraId="34B659C6" w14:textId="77777777" w:rsidR="004D15C7" w:rsidRDefault="004D15C7" w:rsidP="006C69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Confirmation of the Principal’s</w:t>
            </w:r>
            <w:r w:rsidRPr="0002708B">
              <w:rPr>
                <w:rFonts w:ascii="Arial" w:hAnsi="Arial" w:cs="Arial"/>
                <w:sz w:val="24"/>
                <w:szCs w:val="24"/>
              </w:rPr>
              <w:t xml:space="preserve"> agreement to administer medicine</w:t>
            </w:r>
          </w:p>
        </w:tc>
      </w:tr>
      <w:tr w:rsidR="004D15C7" w14:paraId="5F8E4E04" w14:textId="77777777" w:rsidTr="006C69A8">
        <w:tc>
          <w:tcPr>
            <w:tcW w:w="9016" w:type="dxa"/>
            <w:gridSpan w:val="2"/>
          </w:tcPr>
          <w:p w14:paraId="32B18F72" w14:textId="77777777" w:rsidR="004D15C7" w:rsidRDefault="004D15C7" w:rsidP="006C69A8">
            <w:pPr>
              <w:rPr>
                <w:rFonts w:ascii="Arial" w:hAnsi="Arial" w:cs="Arial"/>
                <w:sz w:val="24"/>
                <w:szCs w:val="24"/>
              </w:rPr>
            </w:pPr>
          </w:p>
          <w:p w14:paraId="60D8E7CC" w14:textId="77777777" w:rsidR="004D15C7" w:rsidRDefault="004D15C7" w:rsidP="006C69A8">
            <w:pPr>
              <w:rPr>
                <w:rFonts w:ascii="Arial" w:hAnsi="Arial" w:cs="Arial"/>
                <w:sz w:val="24"/>
                <w:szCs w:val="24"/>
              </w:rPr>
            </w:pPr>
            <w:r w:rsidRPr="0002708B">
              <w:rPr>
                <w:rFonts w:ascii="Arial" w:hAnsi="Arial" w:cs="Arial"/>
                <w:sz w:val="24"/>
                <w:szCs w:val="24"/>
              </w:rPr>
              <w:t>Dear</w:t>
            </w:r>
          </w:p>
          <w:p w14:paraId="7C415FB6" w14:textId="77777777" w:rsidR="004D15C7" w:rsidRDefault="004D15C7" w:rsidP="006C69A8">
            <w:pPr>
              <w:rPr>
                <w:rFonts w:ascii="Arial" w:hAnsi="Arial" w:cs="Arial"/>
                <w:sz w:val="24"/>
                <w:szCs w:val="24"/>
              </w:rPr>
            </w:pPr>
          </w:p>
          <w:p w14:paraId="7301CAD1" w14:textId="77777777" w:rsidR="004D15C7" w:rsidRDefault="004D15C7" w:rsidP="006C69A8">
            <w:pPr>
              <w:rPr>
                <w:rFonts w:ascii="Arial" w:hAnsi="Arial" w:cs="Arial"/>
                <w:sz w:val="24"/>
                <w:szCs w:val="24"/>
              </w:rPr>
            </w:pPr>
            <w:r w:rsidRPr="0002708B">
              <w:rPr>
                <w:rFonts w:ascii="Arial" w:hAnsi="Arial" w:cs="Arial"/>
                <w:sz w:val="24"/>
                <w:szCs w:val="24"/>
              </w:rPr>
              <w:t>It is agreed that</w:t>
            </w:r>
            <w:r>
              <w:rPr>
                <w:rFonts w:ascii="Arial" w:hAnsi="Arial" w:cs="Arial"/>
                <w:sz w:val="24"/>
                <w:szCs w:val="24"/>
              </w:rPr>
              <w:t xml:space="preserve">                                                 </w:t>
            </w:r>
            <w:r w:rsidRPr="0002708B">
              <w:rPr>
                <w:rFonts w:ascii="Arial" w:hAnsi="Arial" w:cs="Arial"/>
                <w:sz w:val="24"/>
                <w:szCs w:val="24"/>
              </w:rPr>
              <w:t>[name of child] will receive</w:t>
            </w:r>
            <w:r>
              <w:rPr>
                <w:rFonts w:ascii="Arial" w:hAnsi="Arial" w:cs="Arial"/>
                <w:sz w:val="24"/>
                <w:szCs w:val="24"/>
              </w:rPr>
              <w:t xml:space="preserve"> the medication listed above according to the instructions you have listed above. </w:t>
            </w:r>
            <w:r w:rsidRPr="0002708B">
              <w:rPr>
                <w:rFonts w:ascii="Arial" w:hAnsi="Arial" w:cs="Arial"/>
                <w:sz w:val="24"/>
                <w:szCs w:val="24"/>
              </w:rPr>
              <w:t>This arrangement will continue u</w:t>
            </w:r>
            <w:r>
              <w:rPr>
                <w:rFonts w:ascii="Arial" w:hAnsi="Arial" w:cs="Arial"/>
                <w:sz w:val="24"/>
                <w:szCs w:val="24"/>
              </w:rPr>
              <w:t xml:space="preserve">ntil </w:t>
            </w:r>
            <w:r w:rsidRPr="0002708B">
              <w:rPr>
                <w:rFonts w:ascii="Arial" w:hAnsi="Arial" w:cs="Arial"/>
                <w:sz w:val="24"/>
                <w:szCs w:val="24"/>
              </w:rPr>
              <w:t xml:space="preserve">end date </w:t>
            </w:r>
            <w:r>
              <w:rPr>
                <w:rFonts w:ascii="Arial" w:hAnsi="Arial" w:cs="Arial"/>
                <w:sz w:val="24"/>
                <w:szCs w:val="24"/>
              </w:rPr>
              <w:t xml:space="preserve">above noted above. </w:t>
            </w:r>
          </w:p>
          <w:p w14:paraId="26CE9DF4" w14:textId="77777777" w:rsidR="004D15C7" w:rsidRDefault="004D15C7" w:rsidP="006C69A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D15C7" w14:paraId="7F81EFB1" w14:textId="77777777" w:rsidTr="006C69A8">
        <w:tc>
          <w:tcPr>
            <w:tcW w:w="4508" w:type="dxa"/>
          </w:tcPr>
          <w:p w14:paraId="7069F3BC" w14:textId="77777777" w:rsidR="004D15C7" w:rsidRDefault="004D15C7" w:rsidP="006C69A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Signed by the Principal</w:t>
            </w:r>
          </w:p>
          <w:p w14:paraId="7153C804" w14:textId="77777777" w:rsidR="007E03EE" w:rsidRDefault="007E03EE" w:rsidP="006C69A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8" w:type="dxa"/>
          </w:tcPr>
          <w:p w14:paraId="362D361E" w14:textId="77777777" w:rsidR="004D15C7" w:rsidRDefault="004D15C7" w:rsidP="006C69A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D15C7" w14:paraId="603C423B" w14:textId="77777777" w:rsidTr="006C69A8">
        <w:tc>
          <w:tcPr>
            <w:tcW w:w="4508" w:type="dxa"/>
          </w:tcPr>
          <w:p w14:paraId="2BB87958" w14:textId="77777777" w:rsidR="004D15C7" w:rsidRDefault="004D15C7" w:rsidP="006C69A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Date</w:t>
            </w:r>
          </w:p>
          <w:p w14:paraId="36D54E7D" w14:textId="77777777" w:rsidR="007E03EE" w:rsidRDefault="007E03EE" w:rsidP="006C69A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8" w:type="dxa"/>
          </w:tcPr>
          <w:p w14:paraId="3030EE8C" w14:textId="77777777" w:rsidR="004D15C7" w:rsidRDefault="004D15C7" w:rsidP="006C69A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2C5B551" w14:textId="77777777" w:rsidR="004D15C7" w:rsidRPr="007B6C02" w:rsidRDefault="004D15C7" w:rsidP="004D15C7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4D15C7" w:rsidRPr="007B6C02" w:rsidSect="000A7868">
      <w:headerReference w:type="default" r:id="rId6"/>
      <w:footerReference w:type="default" r:id="rId7"/>
      <w:pgSz w:w="11906" w:h="16838"/>
      <w:pgMar w:top="1440" w:right="1440" w:bottom="1440" w:left="144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013650" w14:textId="77777777" w:rsidR="00F3724A" w:rsidRDefault="00F3724A" w:rsidP="006D5321">
      <w:pPr>
        <w:spacing w:after="0" w:line="240" w:lineRule="auto"/>
      </w:pPr>
      <w:r>
        <w:separator/>
      </w:r>
    </w:p>
  </w:endnote>
  <w:endnote w:type="continuationSeparator" w:id="0">
    <w:p w14:paraId="35273D7E" w14:textId="77777777" w:rsidR="00F3724A" w:rsidRDefault="00F3724A" w:rsidP="006D53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B89BDD" w14:textId="0D9DA98C" w:rsidR="006D5321" w:rsidRDefault="006D5321" w:rsidP="006D5321">
    <w:pPr>
      <w:pStyle w:val="Footer"/>
      <w:tabs>
        <w:tab w:val="clear" w:pos="9026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719B82" w14:textId="77777777" w:rsidR="00F3724A" w:rsidRDefault="00F3724A" w:rsidP="006D5321">
      <w:pPr>
        <w:spacing w:after="0" w:line="240" w:lineRule="auto"/>
      </w:pPr>
      <w:r>
        <w:separator/>
      </w:r>
    </w:p>
  </w:footnote>
  <w:footnote w:type="continuationSeparator" w:id="0">
    <w:p w14:paraId="4CF6F2E2" w14:textId="77777777" w:rsidR="00F3724A" w:rsidRDefault="00F3724A" w:rsidP="006D53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4F97EA" w14:textId="15292A4D" w:rsidR="006D5321" w:rsidRDefault="00784722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54605BED" wp14:editId="018C49FA">
          <wp:simplePos x="0" y="0"/>
          <wp:positionH relativeFrom="margin">
            <wp:posOffset>-932815</wp:posOffset>
          </wp:positionH>
          <wp:positionV relativeFrom="paragraph">
            <wp:posOffset>0</wp:posOffset>
          </wp:positionV>
          <wp:extent cx="7590790" cy="1359535"/>
          <wp:effectExtent l="0" t="0" r="0" b="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90790" cy="1359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1106"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64D499B7" wp14:editId="4D32E3F8">
          <wp:simplePos x="0" y="0"/>
          <wp:positionH relativeFrom="page">
            <wp:posOffset>-37516</wp:posOffset>
          </wp:positionH>
          <wp:positionV relativeFrom="paragraph">
            <wp:posOffset>4305300</wp:posOffset>
          </wp:positionV>
          <wp:extent cx="7595286" cy="6394701"/>
          <wp:effectExtent l="0" t="0" r="5715" b="635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08520" cy="64058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5321"/>
    <w:rsid w:val="0000039A"/>
    <w:rsid w:val="00001F60"/>
    <w:rsid w:val="000069A5"/>
    <w:rsid w:val="00006F99"/>
    <w:rsid w:val="00011755"/>
    <w:rsid w:val="00014A1B"/>
    <w:rsid w:val="00017AC9"/>
    <w:rsid w:val="00025252"/>
    <w:rsid w:val="00026F0F"/>
    <w:rsid w:val="000309D1"/>
    <w:rsid w:val="00030DB4"/>
    <w:rsid w:val="0003475D"/>
    <w:rsid w:val="00034A6E"/>
    <w:rsid w:val="00037C49"/>
    <w:rsid w:val="000435ED"/>
    <w:rsid w:val="00045046"/>
    <w:rsid w:val="00045278"/>
    <w:rsid w:val="0005053A"/>
    <w:rsid w:val="00050A41"/>
    <w:rsid w:val="000510BE"/>
    <w:rsid w:val="00051870"/>
    <w:rsid w:val="0005240A"/>
    <w:rsid w:val="00052492"/>
    <w:rsid w:val="00053348"/>
    <w:rsid w:val="000539AE"/>
    <w:rsid w:val="000563D8"/>
    <w:rsid w:val="00057996"/>
    <w:rsid w:val="00066AF1"/>
    <w:rsid w:val="00067A03"/>
    <w:rsid w:val="00070BC1"/>
    <w:rsid w:val="00072796"/>
    <w:rsid w:val="00077A0B"/>
    <w:rsid w:val="0008191A"/>
    <w:rsid w:val="00081CF3"/>
    <w:rsid w:val="000828B0"/>
    <w:rsid w:val="00083352"/>
    <w:rsid w:val="000861CA"/>
    <w:rsid w:val="00086DE1"/>
    <w:rsid w:val="00093053"/>
    <w:rsid w:val="00094924"/>
    <w:rsid w:val="00094F36"/>
    <w:rsid w:val="00096ABC"/>
    <w:rsid w:val="0009751D"/>
    <w:rsid w:val="000A0863"/>
    <w:rsid w:val="000A195A"/>
    <w:rsid w:val="000A268E"/>
    <w:rsid w:val="000A3B3D"/>
    <w:rsid w:val="000A4B18"/>
    <w:rsid w:val="000A62D0"/>
    <w:rsid w:val="000A7091"/>
    <w:rsid w:val="000A7868"/>
    <w:rsid w:val="000B35DD"/>
    <w:rsid w:val="000C00B3"/>
    <w:rsid w:val="000C19FF"/>
    <w:rsid w:val="000D241A"/>
    <w:rsid w:val="000E1F16"/>
    <w:rsid w:val="000E7915"/>
    <w:rsid w:val="000F038A"/>
    <w:rsid w:val="000F0682"/>
    <w:rsid w:val="000F0E9C"/>
    <w:rsid w:val="000F32CC"/>
    <w:rsid w:val="001008AA"/>
    <w:rsid w:val="00100F6A"/>
    <w:rsid w:val="00102379"/>
    <w:rsid w:val="00102800"/>
    <w:rsid w:val="00103258"/>
    <w:rsid w:val="00104A21"/>
    <w:rsid w:val="00104D57"/>
    <w:rsid w:val="00105934"/>
    <w:rsid w:val="00106F90"/>
    <w:rsid w:val="00113441"/>
    <w:rsid w:val="0011388B"/>
    <w:rsid w:val="0011558C"/>
    <w:rsid w:val="00116872"/>
    <w:rsid w:val="001208C2"/>
    <w:rsid w:val="001217D4"/>
    <w:rsid w:val="00122551"/>
    <w:rsid w:val="001240D5"/>
    <w:rsid w:val="001245EA"/>
    <w:rsid w:val="00126435"/>
    <w:rsid w:val="00127AE8"/>
    <w:rsid w:val="001307B7"/>
    <w:rsid w:val="00132D6E"/>
    <w:rsid w:val="00132FB2"/>
    <w:rsid w:val="001359B5"/>
    <w:rsid w:val="00136A21"/>
    <w:rsid w:val="00137528"/>
    <w:rsid w:val="00140089"/>
    <w:rsid w:val="00144D8E"/>
    <w:rsid w:val="0014551E"/>
    <w:rsid w:val="00146517"/>
    <w:rsid w:val="001503A1"/>
    <w:rsid w:val="001532F0"/>
    <w:rsid w:val="001558A2"/>
    <w:rsid w:val="001559FA"/>
    <w:rsid w:val="00157A20"/>
    <w:rsid w:val="00162498"/>
    <w:rsid w:val="0016357B"/>
    <w:rsid w:val="0016405A"/>
    <w:rsid w:val="00166803"/>
    <w:rsid w:val="00171FD8"/>
    <w:rsid w:val="0017215A"/>
    <w:rsid w:val="00177974"/>
    <w:rsid w:val="00181349"/>
    <w:rsid w:val="00181A71"/>
    <w:rsid w:val="00183E87"/>
    <w:rsid w:val="00184338"/>
    <w:rsid w:val="00186516"/>
    <w:rsid w:val="00186E12"/>
    <w:rsid w:val="001913E5"/>
    <w:rsid w:val="00192690"/>
    <w:rsid w:val="00192A64"/>
    <w:rsid w:val="0019536E"/>
    <w:rsid w:val="00197566"/>
    <w:rsid w:val="001A6332"/>
    <w:rsid w:val="001A6504"/>
    <w:rsid w:val="001A6A2E"/>
    <w:rsid w:val="001A6B0C"/>
    <w:rsid w:val="001B34EE"/>
    <w:rsid w:val="001B385A"/>
    <w:rsid w:val="001B3CF4"/>
    <w:rsid w:val="001B4EA8"/>
    <w:rsid w:val="001B56BA"/>
    <w:rsid w:val="001B5A64"/>
    <w:rsid w:val="001B767B"/>
    <w:rsid w:val="001B7ACD"/>
    <w:rsid w:val="001C3367"/>
    <w:rsid w:val="001C4D1A"/>
    <w:rsid w:val="001C736D"/>
    <w:rsid w:val="001D0A89"/>
    <w:rsid w:val="001D1A45"/>
    <w:rsid w:val="001D5E10"/>
    <w:rsid w:val="001D7FBE"/>
    <w:rsid w:val="001F5580"/>
    <w:rsid w:val="001F65AB"/>
    <w:rsid w:val="001F6BB7"/>
    <w:rsid w:val="00204E40"/>
    <w:rsid w:val="00206234"/>
    <w:rsid w:val="00206BCF"/>
    <w:rsid w:val="002118A9"/>
    <w:rsid w:val="00211D72"/>
    <w:rsid w:val="00212DA1"/>
    <w:rsid w:val="00214B7C"/>
    <w:rsid w:val="002203DA"/>
    <w:rsid w:val="002223EC"/>
    <w:rsid w:val="00224FA4"/>
    <w:rsid w:val="00225B83"/>
    <w:rsid w:val="00225D69"/>
    <w:rsid w:val="002336D2"/>
    <w:rsid w:val="00234010"/>
    <w:rsid w:val="002345A2"/>
    <w:rsid w:val="0023480B"/>
    <w:rsid w:val="002417B7"/>
    <w:rsid w:val="002442BD"/>
    <w:rsid w:val="0024449A"/>
    <w:rsid w:val="00245C13"/>
    <w:rsid w:val="00250E12"/>
    <w:rsid w:val="00252123"/>
    <w:rsid w:val="00262558"/>
    <w:rsid w:val="002644AF"/>
    <w:rsid w:val="00264EFB"/>
    <w:rsid w:val="00270013"/>
    <w:rsid w:val="00273BBF"/>
    <w:rsid w:val="00273F23"/>
    <w:rsid w:val="00274462"/>
    <w:rsid w:val="00280192"/>
    <w:rsid w:val="0028321C"/>
    <w:rsid w:val="00290220"/>
    <w:rsid w:val="002920D5"/>
    <w:rsid w:val="0029385C"/>
    <w:rsid w:val="002971B8"/>
    <w:rsid w:val="002A01C2"/>
    <w:rsid w:val="002A0937"/>
    <w:rsid w:val="002A11E6"/>
    <w:rsid w:val="002A26A5"/>
    <w:rsid w:val="002A3AFF"/>
    <w:rsid w:val="002A50DC"/>
    <w:rsid w:val="002A511E"/>
    <w:rsid w:val="002A5768"/>
    <w:rsid w:val="002A7795"/>
    <w:rsid w:val="002B22F2"/>
    <w:rsid w:val="002B2E10"/>
    <w:rsid w:val="002B623B"/>
    <w:rsid w:val="002C00A6"/>
    <w:rsid w:val="002C01EA"/>
    <w:rsid w:val="002C0D20"/>
    <w:rsid w:val="002C3AD8"/>
    <w:rsid w:val="002C626C"/>
    <w:rsid w:val="002C657A"/>
    <w:rsid w:val="002C6C64"/>
    <w:rsid w:val="002C7CDC"/>
    <w:rsid w:val="002D3F17"/>
    <w:rsid w:val="002E1106"/>
    <w:rsid w:val="002E1E84"/>
    <w:rsid w:val="002E7A27"/>
    <w:rsid w:val="002F2342"/>
    <w:rsid w:val="002F40E6"/>
    <w:rsid w:val="002F53DF"/>
    <w:rsid w:val="002F72D9"/>
    <w:rsid w:val="003027BC"/>
    <w:rsid w:val="003028DD"/>
    <w:rsid w:val="00305AE2"/>
    <w:rsid w:val="00306F2D"/>
    <w:rsid w:val="00313691"/>
    <w:rsid w:val="00313D4F"/>
    <w:rsid w:val="0031642D"/>
    <w:rsid w:val="0031782B"/>
    <w:rsid w:val="00317F53"/>
    <w:rsid w:val="0032615B"/>
    <w:rsid w:val="003348DC"/>
    <w:rsid w:val="00335892"/>
    <w:rsid w:val="00336371"/>
    <w:rsid w:val="0033790B"/>
    <w:rsid w:val="0034025D"/>
    <w:rsid w:val="00341997"/>
    <w:rsid w:val="0034456D"/>
    <w:rsid w:val="00344D7F"/>
    <w:rsid w:val="00347A1D"/>
    <w:rsid w:val="00347DC7"/>
    <w:rsid w:val="003501ED"/>
    <w:rsid w:val="00350CE7"/>
    <w:rsid w:val="00351E14"/>
    <w:rsid w:val="00352AF9"/>
    <w:rsid w:val="00355AE1"/>
    <w:rsid w:val="00360578"/>
    <w:rsid w:val="00360671"/>
    <w:rsid w:val="00362A46"/>
    <w:rsid w:val="00362CBD"/>
    <w:rsid w:val="00363E07"/>
    <w:rsid w:val="00375B79"/>
    <w:rsid w:val="0037760D"/>
    <w:rsid w:val="00380635"/>
    <w:rsid w:val="0038297D"/>
    <w:rsid w:val="00383819"/>
    <w:rsid w:val="00385155"/>
    <w:rsid w:val="00385E1A"/>
    <w:rsid w:val="0038696A"/>
    <w:rsid w:val="00386CB4"/>
    <w:rsid w:val="00390C1F"/>
    <w:rsid w:val="003938A3"/>
    <w:rsid w:val="00393D17"/>
    <w:rsid w:val="00397271"/>
    <w:rsid w:val="003A0D11"/>
    <w:rsid w:val="003A5ACE"/>
    <w:rsid w:val="003A79C9"/>
    <w:rsid w:val="003B0C37"/>
    <w:rsid w:val="003B0FF2"/>
    <w:rsid w:val="003B1D19"/>
    <w:rsid w:val="003B48E1"/>
    <w:rsid w:val="003B5337"/>
    <w:rsid w:val="003B5783"/>
    <w:rsid w:val="003B5FA6"/>
    <w:rsid w:val="003B6412"/>
    <w:rsid w:val="003B79DE"/>
    <w:rsid w:val="003C2FB9"/>
    <w:rsid w:val="003C304A"/>
    <w:rsid w:val="003C305E"/>
    <w:rsid w:val="003C465B"/>
    <w:rsid w:val="003C5274"/>
    <w:rsid w:val="003D143B"/>
    <w:rsid w:val="003D2A91"/>
    <w:rsid w:val="003D4448"/>
    <w:rsid w:val="003D5985"/>
    <w:rsid w:val="003D5B8A"/>
    <w:rsid w:val="003D6AA7"/>
    <w:rsid w:val="003D7D2A"/>
    <w:rsid w:val="003E00A8"/>
    <w:rsid w:val="003E0BDA"/>
    <w:rsid w:val="003E18A8"/>
    <w:rsid w:val="003E3EA7"/>
    <w:rsid w:val="003E46AD"/>
    <w:rsid w:val="003E4A81"/>
    <w:rsid w:val="003E502C"/>
    <w:rsid w:val="003E5F70"/>
    <w:rsid w:val="003E7F96"/>
    <w:rsid w:val="003F0C51"/>
    <w:rsid w:val="003F22EE"/>
    <w:rsid w:val="003F4AD8"/>
    <w:rsid w:val="003F5B39"/>
    <w:rsid w:val="003F5E88"/>
    <w:rsid w:val="0040018D"/>
    <w:rsid w:val="00400276"/>
    <w:rsid w:val="00400C07"/>
    <w:rsid w:val="0040147B"/>
    <w:rsid w:val="00401F71"/>
    <w:rsid w:val="00404B4F"/>
    <w:rsid w:val="004051A9"/>
    <w:rsid w:val="0040628B"/>
    <w:rsid w:val="004069CB"/>
    <w:rsid w:val="00406EE2"/>
    <w:rsid w:val="0041618E"/>
    <w:rsid w:val="00417609"/>
    <w:rsid w:val="00421388"/>
    <w:rsid w:val="00421F07"/>
    <w:rsid w:val="00424160"/>
    <w:rsid w:val="004244B9"/>
    <w:rsid w:val="00426AE8"/>
    <w:rsid w:val="00427BEC"/>
    <w:rsid w:val="00431DD1"/>
    <w:rsid w:val="00436749"/>
    <w:rsid w:val="00437D06"/>
    <w:rsid w:val="004469F8"/>
    <w:rsid w:val="0045153B"/>
    <w:rsid w:val="004549D9"/>
    <w:rsid w:val="00457357"/>
    <w:rsid w:val="00460C41"/>
    <w:rsid w:val="00462D08"/>
    <w:rsid w:val="00463022"/>
    <w:rsid w:val="004721F5"/>
    <w:rsid w:val="004770C1"/>
    <w:rsid w:val="004805EE"/>
    <w:rsid w:val="00482E07"/>
    <w:rsid w:val="00483C07"/>
    <w:rsid w:val="00484255"/>
    <w:rsid w:val="004922BC"/>
    <w:rsid w:val="00493BE6"/>
    <w:rsid w:val="00493DBB"/>
    <w:rsid w:val="00495421"/>
    <w:rsid w:val="00495A97"/>
    <w:rsid w:val="004A6042"/>
    <w:rsid w:val="004B48E5"/>
    <w:rsid w:val="004B4B5A"/>
    <w:rsid w:val="004C07F9"/>
    <w:rsid w:val="004C0A0D"/>
    <w:rsid w:val="004C5289"/>
    <w:rsid w:val="004C5578"/>
    <w:rsid w:val="004C5693"/>
    <w:rsid w:val="004C587C"/>
    <w:rsid w:val="004D15C7"/>
    <w:rsid w:val="004D22C7"/>
    <w:rsid w:val="004D2E14"/>
    <w:rsid w:val="004D3F5A"/>
    <w:rsid w:val="004D5E1E"/>
    <w:rsid w:val="004D7A80"/>
    <w:rsid w:val="004E4DE3"/>
    <w:rsid w:val="004E4FB9"/>
    <w:rsid w:val="004F0526"/>
    <w:rsid w:val="004F0D2D"/>
    <w:rsid w:val="004F1EEB"/>
    <w:rsid w:val="004F2163"/>
    <w:rsid w:val="004F4990"/>
    <w:rsid w:val="004F5D80"/>
    <w:rsid w:val="00501E5C"/>
    <w:rsid w:val="005022E3"/>
    <w:rsid w:val="00510AA2"/>
    <w:rsid w:val="00511CE9"/>
    <w:rsid w:val="00512780"/>
    <w:rsid w:val="0051332D"/>
    <w:rsid w:val="0051446D"/>
    <w:rsid w:val="005167F2"/>
    <w:rsid w:val="00523C0A"/>
    <w:rsid w:val="00525597"/>
    <w:rsid w:val="00527FDE"/>
    <w:rsid w:val="005333E6"/>
    <w:rsid w:val="00533811"/>
    <w:rsid w:val="005363A2"/>
    <w:rsid w:val="0054132A"/>
    <w:rsid w:val="00545539"/>
    <w:rsid w:val="0055513B"/>
    <w:rsid w:val="005567BF"/>
    <w:rsid w:val="0056171A"/>
    <w:rsid w:val="00564284"/>
    <w:rsid w:val="005653A0"/>
    <w:rsid w:val="0057357D"/>
    <w:rsid w:val="00576837"/>
    <w:rsid w:val="00576BDD"/>
    <w:rsid w:val="005803BA"/>
    <w:rsid w:val="00580700"/>
    <w:rsid w:val="00580DA6"/>
    <w:rsid w:val="00583B71"/>
    <w:rsid w:val="00585568"/>
    <w:rsid w:val="005912B7"/>
    <w:rsid w:val="00592565"/>
    <w:rsid w:val="00594E05"/>
    <w:rsid w:val="00595610"/>
    <w:rsid w:val="00595D79"/>
    <w:rsid w:val="00597062"/>
    <w:rsid w:val="005A0B79"/>
    <w:rsid w:val="005A4B62"/>
    <w:rsid w:val="005A5908"/>
    <w:rsid w:val="005B1257"/>
    <w:rsid w:val="005B192C"/>
    <w:rsid w:val="005B30E7"/>
    <w:rsid w:val="005B39E3"/>
    <w:rsid w:val="005C3149"/>
    <w:rsid w:val="005C49FC"/>
    <w:rsid w:val="005C76EE"/>
    <w:rsid w:val="005D065E"/>
    <w:rsid w:val="005D2ADC"/>
    <w:rsid w:val="005D4EF5"/>
    <w:rsid w:val="005E288B"/>
    <w:rsid w:val="005E3802"/>
    <w:rsid w:val="005E749F"/>
    <w:rsid w:val="005F08A9"/>
    <w:rsid w:val="005F4DD8"/>
    <w:rsid w:val="005F75F2"/>
    <w:rsid w:val="00600810"/>
    <w:rsid w:val="0060526A"/>
    <w:rsid w:val="0061059F"/>
    <w:rsid w:val="00611648"/>
    <w:rsid w:val="0061244A"/>
    <w:rsid w:val="00612BF7"/>
    <w:rsid w:val="00614D1B"/>
    <w:rsid w:val="0061534C"/>
    <w:rsid w:val="00615A34"/>
    <w:rsid w:val="006212E5"/>
    <w:rsid w:val="006232B3"/>
    <w:rsid w:val="00626312"/>
    <w:rsid w:val="006264E0"/>
    <w:rsid w:val="00633FA3"/>
    <w:rsid w:val="00637215"/>
    <w:rsid w:val="00641346"/>
    <w:rsid w:val="00642989"/>
    <w:rsid w:val="0064547C"/>
    <w:rsid w:val="00645D5A"/>
    <w:rsid w:val="00646626"/>
    <w:rsid w:val="0064717C"/>
    <w:rsid w:val="006475A6"/>
    <w:rsid w:val="00647681"/>
    <w:rsid w:val="006512AD"/>
    <w:rsid w:val="00651EE7"/>
    <w:rsid w:val="006527EC"/>
    <w:rsid w:val="00652D2E"/>
    <w:rsid w:val="00656A04"/>
    <w:rsid w:val="00656DC6"/>
    <w:rsid w:val="00666BAE"/>
    <w:rsid w:val="0067087D"/>
    <w:rsid w:val="00671299"/>
    <w:rsid w:val="0067143B"/>
    <w:rsid w:val="00672421"/>
    <w:rsid w:val="0067406C"/>
    <w:rsid w:val="006758E9"/>
    <w:rsid w:val="00676D3D"/>
    <w:rsid w:val="006823BB"/>
    <w:rsid w:val="0068582A"/>
    <w:rsid w:val="00687FA9"/>
    <w:rsid w:val="00690535"/>
    <w:rsid w:val="0069184A"/>
    <w:rsid w:val="00692270"/>
    <w:rsid w:val="00696B2F"/>
    <w:rsid w:val="006A23D6"/>
    <w:rsid w:val="006A29EE"/>
    <w:rsid w:val="006A740A"/>
    <w:rsid w:val="006B4DD5"/>
    <w:rsid w:val="006B55EE"/>
    <w:rsid w:val="006B7F6C"/>
    <w:rsid w:val="006C1CFF"/>
    <w:rsid w:val="006C5CE4"/>
    <w:rsid w:val="006D5321"/>
    <w:rsid w:val="006E173A"/>
    <w:rsid w:val="006E2AFA"/>
    <w:rsid w:val="006E3A6E"/>
    <w:rsid w:val="006E3F4F"/>
    <w:rsid w:val="006E4942"/>
    <w:rsid w:val="006E58E5"/>
    <w:rsid w:val="006E6018"/>
    <w:rsid w:val="006F1606"/>
    <w:rsid w:val="006F1DB5"/>
    <w:rsid w:val="006F275B"/>
    <w:rsid w:val="006F3CF5"/>
    <w:rsid w:val="006F721C"/>
    <w:rsid w:val="007008FE"/>
    <w:rsid w:val="0070102D"/>
    <w:rsid w:val="007057BD"/>
    <w:rsid w:val="00705B96"/>
    <w:rsid w:val="007122D4"/>
    <w:rsid w:val="00713BB1"/>
    <w:rsid w:val="0072065C"/>
    <w:rsid w:val="00720FF6"/>
    <w:rsid w:val="00721AE8"/>
    <w:rsid w:val="00722B9D"/>
    <w:rsid w:val="00726482"/>
    <w:rsid w:val="00727057"/>
    <w:rsid w:val="0073086C"/>
    <w:rsid w:val="00730CF0"/>
    <w:rsid w:val="00731CC6"/>
    <w:rsid w:val="0073302E"/>
    <w:rsid w:val="00734661"/>
    <w:rsid w:val="00734745"/>
    <w:rsid w:val="007349E8"/>
    <w:rsid w:val="00734A58"/>
    <w:rsid w:val="007371A3"/>
    <w:rsid w:val="0074636A"/>
    <w:rsid w:val="00751787"/>
    <w:rsid w:val="0075251C"/>
    <w:rsid w:val="00755840"/>
    <w:rsid w:val="0075736B"/>
    <w:rsid w:val="00764616"/>
    <w:rsid w:val="0076472D"/>
    <w:rsid w:val="00764B23"/>
    <w:rsid w:val="00765EC3"/>
    <w:rsid w:val="00766E8C"/>
    <w:rsid w:val="0077093A"/>
    <w:rsid w:val="00770ADC"/>
    <w:rsid w:val="0077138D"/>
    <w:rsid w:val="0078307C"/>
    <w:rsid w:val="00784722"/>
    <w:rsid w:val="007849C6"/>
    <w:rsid w:val="0078502B"/>
    <w:rsid w:val="00792BF6"/>
    <w:rsid w:val="00795103"/>
    <w:rsid w:val="00796FB8"/>
    <w:rsid w:val="007A3CFF"/>
    <w:rsid w:val="007B188F"/>
    <w:rsid w:val="007B1C28"/>
    <w:rsid w:val="007B2937"/>
    <w:rsid w:val="007B4586"/>
    <w:rsid w:val="007B46C4"/>
    <w:rsid w:val="007B6495"/>
    <w:rsid w:val="007B7D99"/>
    <w:rsid w:val="007C0C69"/>
    <w:rsid w:val="007C2127"/>
    <w:rsid w:val="007C55EE"/>
    <w:rsid w:val="007C6CE3"/>
    <w:rsid w:val="007C6D97"/>
    <w:rsid w:val="007D350F"/>
    <w:rsid w:val="007D606D"/>
    <w:rsid w:val="007E03EE"/>
    <w:rsid w:val="007E7170"/>
    <w:rsid w:val="007F09AC"/>
    <w:rsid w:val="007F167D"/>
    <w:rsid w:val="007F1FCD"/>
    <w:rsid w:val="007F6ACA"/>
    <w:rsid w:val="0080001C"/>
    <w:rsid w:val="00800E05"/>
    <w:rsid w:val="008029BE"/>
    <w:rsid w:val="00802BA9"/>
    <w:rsid w:val="0080704F"/>
    <w:rsid w:val="00807BD4"/>
    <w:rsid w:val="00817371"/>
    <w:rsid w:val="00820F00"/>
    <w:rsid w:val="00823F9D"/>
    <w:rsid w:val="00823FCC"/>
    <w:rsid w:val="008241E0"/>
    <w:rsid w:val="00830072"/>
    <w:rsid w:val="00831541"/>
    <w:rsid w:val="00831B7B"/>
    <w:rsid w:val="008369C5"/>
    <w:rsid w:val="008415DD"/>
    <w:rsid w:val="00842CA6"/>
    <w:rsid w:val="00845E85"/>
    <w:rsid w:val="00851920"/>
    <w:rsid w:val="00852058"/>
    <w:rsid w:val="00853018"/>
    <w:rsid w:val="008539A6"/>
    <w:rsid w:val="008574E6"/>
    <w:rsid w:val="00860230"/>
    <w:rsid w:val="00863049"/>
    <w:rsid w:val="00863D5A"/>
    <w:rsid w:val="008665FB"/>
    <w:rsid w:val="00866BE4"/>
    <w:rsid w:val="008678A6"/>
    <w:rsid w:val="00872049"/>
    <w:rsid w:val="008758D3"/>
    <w:rsid w:val="00886B27"/>
    <w:rsid w:val="0089144E"/>
    <w:rsid w:val="008926A9"/>
    <w:rsid w:val="00894899"/>
    <w:rsid w:val="00895B1F"/>
    <w:rsid w:val="00895BB2"/>
    <w:rsid w:val="008972A4"/>
    <w:rsid w:val="008974E8"/>
    <w:rsid w:val="0089790F"/>
    <w:rsid w:val="008A255D"/>
    <w:rsid w:val="008A3CC4"/>
    <w:rsid w:val="008A4EDD"/>
    <w:rsid w:val="008B1716"/>
    <w:rsid w:val="008B1867"/>
    <w:rsid w:val="008B619F"/>
    <w:rsid w:val="008D266F"/>
    <w:rsid w:val="008D5A67"/>
    <w:rsid w:val="008E37BF"/>
    <w:rsid w:val="008E41FA"/>
    <w:rsid w:val="008E5364"/>
    <w:rsid w:val="008E577D"/>
    <w:rsid w:val="008E5A04"/>
    <w:rsid w:val="008E6890"/>
    <w:rsid w:val="008F008C"/>
    <w:rsid w:val="008F00AC"/>
    <w:rsid w:val="008F03BB"/>
    <w:rsid w:val="008F1674"/>
    <w:rsid w:val="008F1A94"/>
    <w:rsid w:val="008F21BF"/>
    <w:rsid w:val="009002E3"/>
    <w:rsid w:val="0090121A"/>
    <w:rsid w:val="009026F6"/>
    <w:rsid w:val="009052EF"/>
    <w:rsid w:val="009056FA"/>
    <w:rsid w:val="00912C3B"/>
    <w:rsid w:val="009150AF"/>
    <w:rsid w:val="00915499"/>
    <w:rsid w:val="00916CB9"/>
    <w:rsid w:val="00926A45"/>
    <w:rsid w:val="00935749"/>
    <w:rsid w:val="00937AA1"/>
    <w:rsid w:val="00943775"/>
    <w:rsid w:val="00944455"/>
    <w:rsid w:val="009475B0"/>
    <w:rsid w:val="00950290"/>
    <w:rsid w:val="0095163A"/>
    <w:rsid w:val="00951C82"/>
    <w:rsid w:val="00954AC1"/>
    <w:rsid w:val="00955F0E"/>
    <w:rsid w:val="00957DEA"/>
    <w:rsid w:val="00961739"/>
    <w:rsid w:val="00961B95"/>
    <w:rsid w:val="00962319"/>
    <w:rsid w:val="009626E5"/>
    <w:rsid w:val="00962D62"/>
    <w:rsid w:val="009630C7"/>
    <w:rsid w:val="00963FB4"/>
    <w:rsid w:val="009655B0"/>
    <w:rsid w:val="00967203"/>
    <w:rsid w:val="009672DB"/>
    <w:rsid w:val="00971999"/>
    <w:rsid w:val="009723E3"/>
    <w:rsid w:val="009764F9"/>
    <w:rsid w:val="00980ADD"/>
    <w:rsid w:val="00982EA2"/>
    <w:rsid w:val="00984C23"/>
    <w:rsid w:val="009865D5"/>
    <w:rsid w:val="00992B34"/>
    <w:rsid w:val="0099435B"/>
    <w:rsid w:val="00994BFB"/>
    <w:rsid w:val="009972B0"/>
    <w:rsid w:val="009A14A0"/>
    <w:rsid w:val="009A4022"/>
    <w:rsid w:val="009A4F88"/>
    <w:rsid w:val="009B100F"/>
    <w:rsid w:val="009B1860"/>
    <w:rsid w:val="009B1EA8"/>
    <w:rsid w:val="009B27BD"/>
    <w:rsid w:val="009B2E80"/>
    <w:rsid w:val="009B2EDA"/>
    <w:rsid w:val="009B587D"/>
    <w:rsid w:val="009B5F72"/>
    <w:rsid w:val="009B6EDD"/>
    <w:rsid w:val="009B775D"/>
    <w:rsid w:val="009C194B"/>
    <w:rsid w:val="009C1E5A"/>
    <w:rsid w:val="009C3BB9"/>
    <w:rsid w:val="009C5899"/>
    <w:rsid w:val="009C5E0D"/>
    <w:rsid w:val="009C790D"/>
    <w:rsid w:val="009D47EB"/>
    <w:rsid w:val="009D5511"/>
    <w:rsid w:val="009D5C30"/>
    <w:rsid w:val="009D5F94"/>
    <w:rsid w:val="009E004E"/>
    <w:rsid w:val="009E30AC"/>
    <w:rsid w:val="009E5F92"/>
    <w:rsid w:val="009E717B"/>
    <w:rsid w:val="009F13F0"/>
    <w:rsid w:val="009F4B34"/>
    <w:rsid w:val="009F7C95"/>
    <w:rsid w:val="00A005EB"/>
    <w:rsid w:val="00A007E4"/>
    <w:rsid w:val="00A01111"/>
    <w:rsid w:val="00A02A59"/>
    <w:rsid w:val="00A1224D"/>
    <w:rsid w:val="00A12E16"/>
    <w:rsid w:val="00A1577B"/>
    <w:rsid w:val="00A238A3"/>
    <w:rsid w:val="00A2780E"/>
    <w:rsid w:val="00A31759"/>
    <w:rsid w:val="00A328CE"/>
    <w:rsid w:val="00A375E8"/>
    <w:rsid w:val="00A37E37"/>
    <w:rsid w:val="00A405B4"/>
    <w:rsid w:val="00A41D1D"/>
    <w:rsid w:val="00A4250D"/>
    <w:rsid w:val="00A43A9A"/>
    <w:rsid w:val="00A47956"/>
    <w:rsid w:val="00A53E2F"/>
    <w:rsid w:val="00A557CF"/>
    <w:rsid w:val="00A56F70"/>
    <w:rsid w:val="00A625F0"/>
    <w:rsid w:val="00A63125"/>
    <w:rsid w:val="00A63293"/>
    <w:rsid w:val="00A6587A"/>
    <w:rsid w:val="00A73F3F"/>
    <w:rsid w:val="00A74620"/>
    <w:rsid w:val="00A75BA8"/>
    <w:rsid w:val="00A83767"/>
    <w:rsid w:val="00A85A45"/>
    <w:rsid w:val="00A90CEC"/>
    <w:rsid w:val="00AA1BF3"/>
    <w:rsid w:val="00AA28BC"/>
    <w:rsid w:val="00AA59F4"/>
    <w:rsid w:val="00AA5E61"/>
    <w:rsid w:val="00AA61C7"/>
    <w:rsid w:val="00AA6E96"/>
    <w:rsid w:val="00AA7A93"/>
    <w:rsid w:val="00AA7B9D"/>
    <w:rsid w:val="00AB4C18"/>
    <w:rsid w:val="00AC0C47"/>
    <w:rsid w:val="00AC280F"/>
    <w:rsid w:val="00AC6161"/>
    <w:rsid w:val="00AC7D4F"/>
    <w:rsid w:val="00AD0E36"/>
    <w:rsid w:val="00AD129C"/>
    <w:rsid w:val="00AD13E6"/>
    <w:rsid w:val="00AD30BC"/>
    <w:rsid w:val="00AD660B"/>
    <w:rsid w:val="00AD6DE5"/>
    <w:rsid w:val="00AD6F36"/>
    <w:rsid w:val="00AE3D9E"/>
    <w:rsid w:val="00AE3EF8"/>
    <w:rsid w:val="00AE414E"/>
    <w:rsid w:val="00AE486E"/>
    <w:rsid w:val="00AE553A"/>
    <w:rsid w:val="00AE57BC"/>
    <w:rsid w:val="00AE6DA1"/>
    <w:rsid w:val="00AF29E5"/>
    <w:rsid w:val="00AF2F3D"/>
    <w:rsid w:val="00B00EC8"/>
    <w:rsid w:val="00B04BCA"/>
    <w:rsid w:val="00B0766F"/>
    <w:rsid w:val="00B10197"/>
    <w:rsid w:val="00B115D1"/>
    <w:rsid w:val="00B12AB2"/>
    <w:rsid w:val="00B12AC4"/>
    <w:rsid w:val="00B1431A"/>
    <w:rsid w:val="00B154AE"/>
    <w:rsid w:val="00B325D8"/>
    <w:rsid w:val="00B3338A"/>
    <w:rsid w:val="00B33664"/>
    <w:rsid w:val="00B33D9A"/>
    <w:rsid w:val="00B365FC"/>
    <w:rsid w:val="00B4187D"/>
    <w:rsid w:val="00B4741A"/>
    <w:rsid w:val="00B54F3D"/>
    <w:rsid w:val="00B55367"/>
    <w:rsid w:val="00B55E86"/>
    <w:rsid w:val="00B62040"/>
    <w:rsid w:val="00B63DBC"/>
    <w:rsid w:val="00B717EA"/>
    <w:rsid w:val="00B739EA"/>
    <w:rsid w:val="00B74FF8"/>
    <w:rsid w:val="00B761DE"/>
    <w:rsid w:val="00B771FB"/>
    <w:rsid w:val="00B80869"/>
    <w:rsid w:val="00B80B42"/>
    <w:rsid w:val="00B81BF1"/>
    <w:rsid w:val="00B90E0F"/>
    <w:rsid w:val="00B93D79"/>
    <w:rsid w:val="00B94F34"/>
    <w:rsid w:val="00B95AFB"/>
    <w:rsid w:val="00B9607A"/>
    <w:rsid w:val="00B96EB2"/>
    <w:rsid w:val="00BA2113"/>
    <w:rsid w:val="00BA3348"/>
    <w:rsid w:val="00BA3BAC"/>
    <w:rsid w:val="00BB3010"/>
    <w:rsid w:val="00BB441F"/>
    <w:rsid w:val="00BB78FA"/>
    <w:rsid w:val="00BC1B44"/>
    <w:rsid w:val="00BC72DC"/>
    <w:rsid w:val="00BD0916"/>
    <w:rsid w:val="00BD0B07"/>
    <w:rsid w:val="00BD3ACE"/>
    <w:rsid w:val="00BD463D"/>
    <w:rsid w:val="00BD4DEF"/>
    <w:rsid w:val="00BD56CB"/>
    <w:rsid w:val="00BD5721"/>
    <w:rsid w:val="00BD73AF"/>
    <w:rsid w:val="00BD793F"/>
    <w:rsid w:val="00BE1CAA"/>
    <w:rsid w:val="00BE2389"/>
    <w:rsid w:val="00BE2EB4"/>
    <w:rsid w:val="00BE513B"/>
    <w:rsid w:val="00BE7681"/>
    <w:rsid w:val="00BF0976"/>
    <w:rsid w:val="00BF2B4E"/>
    <w:rsid w:val="00BF3EA7"/>
    <w:rsid w:val="00BF61F5"/>
    <w:rsid w:val="00BF78B9"/>
    <w:rsid w:val="00BF7979"/>
    <w:rsid w:val="00BF7B0D"/>
    <w:rsid w:val="00C014F5"/>
    <w:rsid w:val="00C0198A"/>
    <w:rsid w:val="00C02EC3"/>
    <w:rsid w:val="00C111ED"/>
    <w:rsid w:val="00C11583"/>
    <w:rsid w:val="00C16DEE"/>
    <w:rsid w:val="00C24F28"/>
    <w:rsid w:val="00C25533"/>
    <w:rsid w:val="00C330EE"/>
    <w:rsid w:val="00C3415E"/>
    <w:rsid w:val="00C34AA8"/>
    <w:rsid w:val="00C40A55"/>
    <w:rsid w:val="00C63E00"/>
    <w:rsid w:val="00C66E0F"/>
    <w:rsid w:val="00C7255C"/>
    <w:rsid w:val="00C72F44"/>
    <w:rsid w:val="00C75CDE"/>
    <w:rsid w:val="00C775EB"/>
    <w:rsid w:val="00C7787F"/>
    <w:rsid w:val="00C85C72"/>
    <w:rsid w:val="00C8696B"/>
    <w:rsid w:val="00C87364"/>
    <w:rsid w:val="00C8789B"/>
    <w:rsid w:val="00C901E7"/>
    <w:rsid w:val="00C90409"/>
    <w:rsid w:val="00C91D63"/>
    <w:rsid w:val="00CA2385"/>
    <w:rsid w:val="00CB2862"/>
    <w:rsid w:val="00CB3CDA"/>
    <w:rsid w:val="00CB5984"/>
    <w:rsid w:val="00CB6861"/>
    <w:rsid w:val="00CB7AFD"/>
    <w:rsid w:val="00CB7C9A"/>
    <w:rsid w:val="00CB7D5F"/>
    <w:rsid w:val="00CC3A3B"/>
    <w:rsid w:val="00CC4513"/>
    <w:rsid w:val="00CC778F"/>
    <w:rsid w:val="00CD03A0"/>
    <w:rsid w:val="00CD1D41"/>
    <w:rsid w:val="00CD2D88"/>
    <w:rsid w:val="00CD3FB8"/>
    <w:rsid w:val="00CE1DF8"/>
    <w:rsid w:val="00CE2A67"/>
    <w:rsid w:val="00CE3D57"/>
    <w:rsid w:val="00CE4A26"/>
    <w:rsid w:val="00CE5865"/>
    <w:rsid w:val="00CF0EAF"/>
    <w:rsid w:val="00CF3CB8"/>
    <w:rsid w:val="00CF3E26"/>
    <w:rsid w:val="00CF43C5"/>
    <w:rsid w:val="00CF61C2"/>
    <w:rsid w:val="00CF7957"/>
    <w:rsid w:val="00D012C5"/>
    <w:rsid w:val="00D03466"/>
    <w:rsid w:val="00D115AE"/>
    <w:rsid w:val="00D11C49"/>
    <w:rsid w:val="00D12396"/>
    <w:rsid w:val="00D13CB8"/>
    <w:rsid w:val="00D14C65"/>
    <w:rsid w:val="00D16AF6"/>
    <w:rsid w:val="00D2000B"/>
    <w:rsid w:val="00D22FC3"/>
    <w:rsid w:val="00D248F6"/>
    <w:rsid w:val="00D31A1E"/>
    <w:rsid w:val="00D33364"/>
    <w:rsid w:val="00D344EB"/>
    <w:rsid w:val="00D36576"/>
    <w:rsid w:val="00D3745D"/>
    <w:rsid w:val="00D37630"/>
    <w:rsid w:val="00D438CE"/>
    <w:rsid w:val="00D44734"/>
    <w:rsid w:val="00D44B6F"/>
    <w:rsid w:val="00D45471"/>
    <w:rsid w:val="00D477B4"/>
    <w:rsid w:val="00D47DAB"/>
    <w:rsid w:val="00D52682"/>
    <w:rsid w:val="00D56DE0"/>
    <w:rsid w:val="00D5757D"/>
    <w:rsid w:val="00D61E07"/>
    <w:rsid w:val="00D630B6"/>
    <w:rsid w:val="00D65F3E"/>
    <w:rsid w:val="00D666FF"/>
    <w:rsid w:val="00D66FC7"/>
    <w:rsid w:val="00D716D8"/>
    <w:rsid w:val="00D73387"/>
    <w:rsid w:val="00D73C5E"/>
    <w:rsid w:val="00D75592"/>
    <w:rsid w:val="00D81CBE"/>
    <w:rsid w:val="00D850C2"/>
    <w:rsid w:val="00D85B45"/>
    <w:rsid w:val="00D86651"/>
    <w:rsid w:val="00D90DED"/>
    <w:rsid w:val="00D91197"/>
    <w:rsid w:val="00D926C7"/>
    <w:rsid w:val="00D930B3"/>
    <w:rsid w:val="00D968DA"/>
    <w:rsid w:val="00DA0997"/>
    <w:rsid w:val="00DA55C2"/>
    <w:rsid w:val="00DA60B5"/>
    <w:rsid w:val="00DA71AA"/>
    <w:rsid w:val="00DB0040"/>
    <w:rsid w:val="00DB0DD4"/>
    <w:rsid w:val="00DB1DB1"/>
    <w:rsid w:val="00DB229D"/>
    <w:rsid w:val="00DB28AD"/>
    <w:rsid w:val="00DB3D15"/>
    <w:rsid w:val="00DB5F24"/>
    <w:rsid w:val="00DC49B0"/>
    <w:rsid w:val="00DC570A"/>
    <w:rsid w:val="00DC5DF3"/>
    <w:rsid w:val="00DD15B9"/>
    <w:rsid w:val="00DD47A3"/>
    <w:rsid w:val="00DD62D3"/>
    <w:rsid w:val="00DD7044"/>
    <w:rsid w:val="00DD7A94"/>
    <w:rsid w:val="00DE12ED"/>
    <w:rsid w:val="00DE24BE"/>
    <w:rsid w:val="00DE4FA7"/>
    <w:rsid w:val="00DE51E7"/>
    <w:rsid w:val="00DE5411"/>
    <w:rsid w:val="00DE5BEF"/>
    <w:rsid w:val="00DE6BF9"/>
    <w:rsid w:val="00DE7933"/>
    <w:rsid w:val="00DF242A"/>
    <w:rsid w:val="00DF2E40"/>
    <w:rsid w:val="00DF420F"/>
    <w:rsid w:val="00E03CEF"/>
    <w:rsid w:val="00E04B27"/>
    <w:rsid w:val="00E107FC"/>
    <w:rsid w:val="00E1573B"/>
    <w:rsid w:val="00E16D3A"/>
    <w:rsid w:val="00E16D8E"/>
    <w:rsid w:val="00E22219"/>
    <w:rsid w:val="00E24E75"/>
    <w:rsid w:val="00E26ACE"/>
    <w:rsid w:val="00E275D4"/>
    <w:rsid w:val="00E27A5C"/>
    <w:rsid w:val="00E32FE4"/>
    <w:rsid w:val="00E33F67"/>
    <w:rsid w:val="00E34A92"/>
    <w:rsid w:val="00E352A8"/>
    <w:rsid w:val="00E41994"/>
    <w:rsid w:val="00E4297C"/>
    <w:rsid w:val="00E45CAB"/>
    <w:rsid w:val="00E475B5"/>
    <w:rsid w:val="00E551D7"/>
    <w:rsid w:val="00E55A4D"/>
    <w:rsid w:val="00E56C5D"/>
    <w:rsid w:val="00E605CA"/>
    <w:rsid w:val="00E63B01"/>
    <w:rsid w:val="00E734F2"/>
    <w:rsid w:val="00E768E3"/>
    <w:rsid w:val="00E80116"/>
    <w:rsid w:val="00E81657"/>
    <w:rsid w:val="00E848CA"/>
    <w:rsid w:val="00E9077A"/>
    <w:rsid w:val="00E925CB"/>
    <w:rsid w:val="00E9605B"/>
    <w:rsid w:val="00E965BB"/>
    <w:rsid w:val="00EA567E"/>
    <w:rsid w:val="00EA5A15"/>
    <w:rsid w:val="00EB1107"/>
    <w:rsid w:val="00EB2905"/>
    <w:rsid w:val="00EB351A"/>
    <w:rsid w:val="00EC0631"/>
    <w:rsid w:val="00EC2608"/>
    <w:rsid w:val="00EC790C"/>
    <w:rsid w:val="00ED029A"/>
    <w:rsid w:val="00ED3936"/>
    <w:rsid w:val="00ED6CB9"/>
    <w:rsid w:val="00ED70DA"/>
    <w:rsid w:val="00ED7379"/>
    <w:rsid w:val="00ED7A12"/>
    <w:rsid w:val="00EE1598"/>
    <w:rsid w:val="00EE3A41"/>
    <w:rsid w:val="00EE433A"/>
    <w:rsid w:val="00EE58C5"/>
    <w:rsid w:val="00EE6ABF"/>
    <w:rsid w:val="00EE72C6"/>
    <w:rsid w:val="00EF1B68"/>
    <w:rsid w:val="00EF4C44"/>
    <w:rsid w:val="00F02B93"/>
    <w:rsid w:val="00F054C4"/>
    <w:rsid w:val="00F10786"/>
    <w:rsid w:val="00F1107C"/>
    <w:rsid w:val="00F12448"/>
    <w:rsid w:val="00F1398B"/>
    <w:rsid w:val="00F13D88"/>
    <w:rsid w:val="00F14B35"/>
    <w:rsid w:val="00F15938"/>
    <w:rsid w:val="00F15E68"/>
    <w:rsid w:val="00F215C8"/>
    <w:rsid w:val="00F2168F"/>
    <w:rsid w:val="00F22CAC"/>
    <w:rsid w:val="00F25D44"/>
    <w:rsid w:val="00F264D2"/>
    <w:rsid w:val="00F30B4A"/>
    <w:rsid w:val="00F327D2"/>
    <w:rsid w:val="00F3620C"/>
    <w:rsid w:val="00F36F65"/>
    <w:rsid w:val="00F3724A"/>
    <w:rsid w:val="00F37E8B"/>
    <w:rsid w:val="00F4444B"/>
    <w:rsid w:val="00F4553E"/>
    <w:rsid w:val="00F52020"/>
    <w:rsid w:val="00F52D51"/>
    <w:rsid w:val="00F56F7F"/>
    <w:rsid w:val="00F609BA"/>
    <w:rsid w:val="00F61D55"/>
    <w:rsid w:val="00F71939"/>
    <w:rsid w:val="00F73A79"/>
    <w:rsid w:val="00F74020"/>
    <w:rsid w:val="00F75AD5"/>
    <w:rsid w:val="00F773BA"/>
    <w:rsid w:val="00F808BA"/>
    <w:rsid w:val="00F80A9F"/>
    <w:rsid w:val="00F80EB3"/>
    <w:rsid w:val="00F80F8E"/>
    <w:rsid w:val="00F82316"/>
    <w:rsid w:val="00F86F59"/>
    <w:rsid w:val="00F92A9A"/>
    <w:rsid w:val="00F94230"/>
    <w:rsid w:val="00F95040"/>
    <w:rsid w:val="00FA0F78"/>
    <w:rsid w:val="00FA227F"/>
    <w:rsid w:val="00FA2C7D"/>
    <w:rsid w:val="00FA79F7"/>
    <w:rsid w:val="00FB10BC"/>
    <w:rsid w:val="00FB131D"/>
    <w:rsid w:val="00FB2018"/>
    <w:rsid w:val="00FB2BBE"/>
    <w:rsid w:val="00FB55B5"/>
    <w:rsid w:val="00FB602E"/>
    <w:rsid w:val="00FC188C"/>
    <w:rsid w:val="00FC7B55"/>
    <w:rsid w:val="00FD13DE"/>
    <w:rsid w:val="00FD4296"/>
    <w:rsid w:val="00FD42EF"/>
    <w:rsid w:val="00FD4882"/>
    <w:rsid w:val="00FD616C"/>
    <w:rsid w:val="00FE2163"/>
    <w:rsid w:val="00FE26E2"/>
    <w:rsid w:val="00FE3CA0"/>
    <w:rsid w:val="00FE402E"/>
    <w:rsid w:val="00FF0981"/>
    <w:rsid w:val="00FF0A27"/>
    <w:rsid w:val="00FF6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."/>
  <w:listSeparator w:val=","/>
  <w14:docId w14:val="2EB546B7"/>
  <w14:defaultImageDpi w14:val="32767"/>
  <w15:chartTrackingRefBased/>
  <w15:docId w15:val="{3905A88D-9ACC-486E-B43A-6558EEB64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D53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5321"/>
  </w:style>
  <w:style w:type="paragraph" w:styleId="Footer">
    <w:name w:val="footer"/>
    <w:basedOn w:val="Normal"/>
    <w:link w:val="FooterChar"/>
    <w:uiPriority w:val="99"/>
    <w:unhideWhenUsed/>
    <w:rsid w:val="006D53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5321"/>
  </w:style>
  <w:style w:type="table" w:styleId="TableGrid">
    <w:name w:val="Table Grid"/>
    <w:basedOn w:val="TableNormal"/>
    <w:uiPriority w:val="39"/>
    <w:rsid w:val="004D15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87C876F7</Template>
  <TotalTime>1</TotalTime>
  <Pages>2</Pages>
  <Words>301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 Fry</dc:creator>
  <cp:keywords/>
  <dc:description/>
  <cp:lastModifiedBy>Joy Chapple</cp:lastModifiedBy>
  <cp:revision>3</cp:revision>
  <dcterms:created xsi:type="dcterms:W3CDTF">2021-04-22T10:31:00Z</dcterms:created>
  <dcterms:modified xsi:type="dcterms:W3CDTF">2021-05-24T09:10:00Z</dcterms:modified>
</cp:coreProperties>
</file>